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8BBB" w14:textId="77777777" w:rsidR="0080144B" w:rsidRPr="00194F12" w:rsidRDefault="0080144B" w:rsidP="0080144B">
      <w:pPr>
        <w:jc w:val="center"/>
        <w:rPr>
          <w:sz w:val="20"/>
          <w:szCs w:val="20"/>
        </w:rPr>
      </w:pPr>
      <w:r w:rsidRPr="00194F12">
        <w:rPr>
          <w:sz w:val="20"/>
          <w:szCs w:val="20"/>
        </w:rPr>
        <w:t>SPECYFIKACJA WARUNKÓW ZAMÓWIENIA</w:t>
      </w:r>
    </w:p>
    <w:p w14:paraId="2DDC6D76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-</w:t>
      </w:r>
      <w:r w:rsidR="008A43D1">
        <w:rPr>
          <w:b/>
          <w:sz w:val="20"/>
          <w:szCs w:val="20"/>
        </w:rPr>
        <w:t xml:space="preserve"> </w:t>
      </w:r>
      <w:r w:rsidRPr="00194F12">
        <w:rPr>
          <w:b/>
          <w:sz w:val="20"/>
          <w:szCs w:val="20"/>
        </w:rPr>
        <w:t xml:space="preserve">  SWZ   -</w:t>
      </w:r>
    </w:p>
    <w:p w14:paraId="7C600A53" w14:textId="77777777" w:rsidR="0080144B" w:rsidRPr="00194F12" w:rsidRDefault="0080144B" w:rsidP="0080144B">
      <w:pPr>
        <w:rPr>
          <w:sz w:val="20"/>
          <w:szCs w:val="20"/>
        </w:rPr>
      </w:pPr>
    </w:p>
    <w:p w14:paraId="0B7916C7" w14:textId="77777777" w:rsidR="0080144B" w:rsidRPr="00194F12" w:rsidRDefault="0080144B" w:rsidP="0080144B">
      <w:pPr>
        <w:rPr>
          <w:sz w:val="20"/>
          <w:szCs w:val="20"/>
        </w:rPr>
      </w:pPr>
      <w:r w:rsidRPr="00194F12">
        <w:rPr>
          <w:b/>
          <w:sz w:val="20"/>
          <w:szCs w:val="20"/>
        </w:rPr>
        <w:t>Zamawiający:</w:t>
      </w:r>
      <w:r w:rsidRPr="00194F12">
        <w:rPr>
          <w:sz w:val="20"/>
          <w:szCs w:val="20"/>
        </w:rPr>
        <w:t xml:space="preserve"> </w:t>
      </w:r>
      <w:r w:rsidRPr="00194F12">
        <w:rPr>
          <w:sz w:val="20"/>
          <w:szCs w:val="20"/>
        </w:rPr>
        <w:tab/>
      </w:r>
      <w:r w:rsidRPr="00194F12">
        <w:rPr>
          <w:sz w:val="20"/>
          <w:szCs w:val="20"/>
        </w:rPr>
        <w:tab/>
      </w:r>
      <w:r w:rsidRPr="00194F12">
        <w:rPr>
          <w:sz w:val="20"/>
          <w:szCs w:val="20"/>
        </w:rPr>
        <w:tab/>
        <w:t>Miejska Biblioteka Publiczna w Szczecinie</w:t>
      </w:r>
    </w:p>
    <w:p w14:paraId="3F6B9740" w14:textId="77777777" w:rsidR="0080144B" w:rsidRPr="00194F12" w:rsidRDefault="0080144B" w:rsidP="0080144B">
      <w:pPr>
        <w:ind w:left="2124" w:firstLine="708"/>
        <w:rPr>
          <w:sz w:val="20"/>
          <w:szCs w:val="20"/>
        </w:rPr>
      </w:pPr>
      <w:r w:rsidRPr="00194F12">
        <w:rPr>
          <w:sz w:val="20"/>
          <w:szCs w:val="20"/>
        </w:rPr>
        <w:t xml:space="preserve">71-302 Szczecin, ul. J. </w:t>
      </w:r>
      <w:proofErr w:type="spellStart"/>
      <w:r w:rsidRPr="00194F12">
        <w:rPr>
          <w:sz w:val="20"/>
          <w:szCs w:val="20"/>
        </w:rPr>
        <w:t>Hoene</w:t>
      </w:r>
      <w:proofErr w:type="spellEnd"/>
      <w:r w:rsidRPr="00194F12">
        <w:rPr>
          <w:sz w:val="20"/>
          <w:szCs w:val="20"/>
        </w:rPr>
        <w:t>-Wrońskiego 1</w:t>
      </w:r>
    </w:p>
    <w:p w14:paraId="1D964C9E" w14:textId="77777777" w:rsidR="0080144B" w:rsidRPr="00731562" w:rsidRDefault="0080144B" w:rsidP="0080144B">
      <w:pPr>
        <w:ind w:left="2124" w:firstLine="708"/>
        <w:rPr>
          <w:sz w:val="20"/>
          <w:szCs w:val="20"/>
          <w:u w:val="single"/>
          <w:lang w:val="en-US"/>
        </w:rPr>
      </w:pPr>
      <w:r w:rsidRPr="00731562">
        <w:rPr>
          <w:sz w:val="20"/>
          <w:szCs w:val="20"/>
          <w:lang w:val="en-US"/>
        </w:rPr>
        <w:t xml:space="preserve">e-mail: </w:t>
      </w:r>
      <w:hyperlink r:id="rId8" w:history="1">
        <w:r w:rsidR="00731562" w:rsidRPr="00731562">
          <w:rPr>
            <w:rStyle w:val="Hipercze"/>
            <w:sz w:val="20"/>
            <w:szCs w:val="20"/>
            <w:lang w:val="en-US"/>
          </w:rPr>
          <w:t>zp@mbp.szczecin.pl</w:t>
        </w:r>
      </w:hyperlink>
      <w:r w:rsidR="00731562" w:rsidRPr="00731562">
        <w:rPr>
          <w:sz w:val="20"/>
          <w:szCs w:val="20"/>
          <w:lang w:val="en-US"/>
        </w:rPr>
        <w:t xml:space="preserve"> </w:t>
      </w:r>
    </w:p>
    <w:p w14:paraId="2A05FF20" w14:textId="77777777" w:rsidR="0080144B" w:rsidRPr="007E0C82" w:rsidRDefault="0080144B" w:rsidP="0080144B">
      <w:pPr>
        <w:ind w:left="2124" w:firstLine="708"/>
        <w:rPr>
          <w:sz w:val="20"/>
          <w:szCs w:val="20"/>
        </w:rPr>
      </w:pPr>
      <w:r w:rsidRPr="007E0C82">
        <w:rPr>
          <w:sz w:val="20"/>
          <w:szCs w:val="20"/>
        </w:rPr>
        <w:t xml:space="preserve">tel. 91 487 21 64, </w:t>
      </w:r>
      <w:hyperlink r:id="rId9" w:history="1">
        <w:r w:rsidR="00731562" w:rsidRPr="007E0C82">
          <w:rPr>
            <w:rStyle w:val="Hipercze"/>
            <w:sz w:val="20"/>
            <w:szCs w:val="20"/>
          </w:rPr>
          <w:t>www.mbp.szczecin.pl</w:t>
        </w:r>
      </w:hyperlink>
      <w:r w:rsidRPr="007E0C82">
        <w:rPr>
          <w:sz w:val="20"/>
          <w:szCs w:val="20"/>
        </w:rPr>
        <w:t xml:space="preserve"> </w:t>
      </w:r>
    </w:p>
    <w:p w14:paraId="43192B2B" w14:textId="77777777" w:rsidR="0080144B" w:rsidRPr="00FC56FF" w:rsidRDefault="0080144B" w:rsidP="0080144B">
      <w:pPr>
        <w:ind w:left="2832" w:hanging="2832"/>
        <w:jc w:val="both"/>
        <w:rPr>
          <w:b/>
          <w:sz w:val="20"/>
          <w:szCs w:val="20"/>
        </w:rPr>
      </w:pPr>
      <w:r w:rsidRPr="00FC56FF">
        <w:rPr>
          <w:b/>
          <w:sz w:val="20"/>
          <w:szCs w:val="20"/>
        </w:rPr>
        <w:t xml:space="preserve">Strona internetowa postępowania: </w:t>
      </w:r>
      <w:r w:rsidRPr="00FC56FF">
        <w:rPr>
          <w:b/>
          <w:sz w:val="20"/>
          <w:szCs w:val="20"/>
        </w:rPr>
        <w:tab/>
      </w:r>
      <w:hyperlink r:id="rId10" w:history="1">
        <w:r w:rsidRPr="00510794">
          <w:rPr>
            <w:rStyle w:val="Hipercze"/>
            <w:sz w:val="20"/>
            <w:szCs w:val="20"/>
          </w:rPr>
          <w:t>https://bip.mbp.szczecin.pl</w:t>
        </w:r>
      </w:hyperlink>
    </w:p>
    <w:p w14:paraId="3799E178" w14:textId="77777777" w:rsidR="0080144B" w:rsidRPr="00731562" w:rsidRDefault="0080144B" w:rsidP="0080144B">
      <w:pPr>
        <w:rPr>
          <w:sz w:val="20"/>
          <w:szCs w:val="20"/>
        </w:rPr>
      </w:pPr>
    </w:p>
    <w:p w14:paraId="256B920F" w14:textId="77777777" w:rsidR="0080144B" w:rsidRPr="00930276" w:rsidRDefault="0080144B" w:rsidP="00DA2D22">
      <w:pPr>
        <w:jc w:val="both"/>
        <w:rPr>
          <w:b/>
          <w:sz w:val="20"/>
          <w:szCs w:val="20"/>
        </w:rPr>
      </w:pPr>
      <w:r w:rsidRPr="00FC56FF">
        <w:rPr>
          <w:b/>
          <w:sz w:val="20"/>
          <w:szCs w:val="20"/>
        </w:rPr>
        <w:t xml:space="preserve">Przedmiot Zamówienia: </w:t>
      </w:r>
      <w:r w:rsidRPr="00FC56FF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 w:rsidRPr="00930276">
        <w:rPr>
          <w:b/>
          <w:sz w:val="20"/>
          <w:szCs w:val="20"/>
        </w:rPr>
        <w:t>„</w:t>
      </w:r>
      <w:r w:rsidR="007B3133">
        <w:rPr>
          <w:b/>
          <w:sz w:val="20"/>
          <w:szCs w:val="20"/>
        </w:rPr>
        <w:t>Modernizacja</w:t>
      </w:r>
      <w:r w:rsidR="00A67E37">
        <w:rPr>
          <w:b/>
          <w:sz w:val="20"/>
          <w:szCs w:val="20"/>
        </w:rPr>
        <w:t xml:space="preserve"> dachu budynku biurowego MBP przy ul. Łukasiewicza 8 w Szczecinie</w:t>
      </w:r>
      <w:r w:rsidRPr="00930276">
        <w:rPr>
          <w:b/>
          <w:sz w:val="20"/>
          <w:szCs w:val="20"/>
        </w:rPr>
        <w:t>”</w:t>
      </w:r>
    </w:p>
    <w:p w14:paraId="2ACF1EA5" w14:textId="77777777" w:rsidR="0080144B" w:rsidRPr="00FC56FF" w:rsidRDefault="0080144B" w:rsidP="0080144B">
      <w:pPr>
        <w:ind w:left="2832" w:hanging="2832"/>
        <w:jc w:val="both"/>
        <w:rPr>
          <w:sz w:val="20"/>
          <w:szCs w:val="20"/>
        </w:rPr>
      </w:pPr>
    </w:p>
    <w:p w14:paraId="66D76792" w14:textId="77777777" w:rsidR="0080144B" w:rsidRPr="00194F12" w:rsidRDefault="0080144B" w:rsidP="0080144B">
      <w:pPr>
        <w:rPr>
          <w:sz w:val="20"/>
          <w:szCs w:val="20"/>
        </w:rPr>
      </w:pPr>
      <w:r w:rsidRPr="00194F12">
        <w:rPr>
          <w:sz w:val="20"/>
          <w:szCs w:val="20"/>
        </w:rPr>
        <w:t>szczegółowy opis</w:t>
      </w:r>
      <w:r>
        <w:rPr>
          <w:sz w:val="20"/>
          <w:szCs w:val="20"/>
        </w:rPr>
        <w:t xml:space="preserve"> przedmiotu zamówienia określono w </w:t>
      </w:r>
      <w:r w:rsidRPr="00194F12">
        <w:rPr>
          <w:sz w:val="20"/>
          <w:szCs w:val="20"/>
        </w:rPr>
        <w:t>Części II SWZ</w:t>
      </w:r>
    </w:p>
    <w:p w14:paraId="70AD3EC0" w14:textId="77777777" w:rsidR="0080144B" w:rsidRPr="00194F12" w:rsidRDefault="0080144B" w:rsidP="0080144B">
      <w:pPr>
        <w:rPr>
          <w:sz w:val="20"/>
          <w:szCs w:val="20"/>
        </w:rPr>
      </w:pPr>
    </w:p>
    <w:p w14:paraId="414D4F79" w14:textId="77777777" w:rsidR="0080144B" w:rsidRPr="00194F12" w:rsidRDefault="0080144B" w:rsidP="0080144B">
      <w:pPr>
        <w:rPr>
          <w:sz w:val="20"/>
          <w:szCs w:val="20"/>
        </w:rPr>
      </w:pPr>
      <w:r w:rsidRPr="00194F12">
        <w:rPr>
          <w:b/>
          <w:sz w:val="20"/>
          <w:szCs w:val="20"/>
        </w:rPr>
        <w:t>Tryb udzielenia zamówienia:</w:t>
      </w:r>
      <w:r w:rsidRPr="00194F12">
        <w:rPr>
          <w:sz w:val="20"/>
          <w:szCs w:val="20"/>
        </w:rPr>
        <w:t xml:space="preserve"> </w:t>
      </w:r>
      <w:r w:rsidRPr="00194F12">
        <w:rPr>
          <w:sz w:val="20"/>
          <w:szCs w:val="20"/>
        </w:rPr>
        <w:tab/>
      </w:r>
      <w:r>
        <w:rPr>
          <w:sz w:val="20"/>
          <w:szCs w:val="20"/>
        </w:rPr>
        <w:t>tryb podstawowy bez negocjacji (art. 275 pkt. 1 ustawy</w:t>
      </w:r>
      <w:r w:rsidRPr="00194F12">
        <w:rPr>
          <w:sz w:val="20"/>
          <w:szCs w:val="20"/>
        </w:rPr>
        <w:t xml:space="preserve"> Prawo zamówień publicznych z dnia </w:t>
      </w:r>
      <w:r>
        <w:rPr>
          <w:sz w:val="20"/>
          <w:szCs w:val="20"/>
        </w:rPr>
        <w:t xml:space="preserve">11 września 2019 r. Dz. U z 2019 r. poz. 2019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>. zm., dalej: ustawa)</w:t>
      </w:r>
    </w:p>
    <w:p w14:paraId="4DEEBB62" w14:textId="77777777" w:rsidR="0080144B" w:rsidRDefault="0080144B" w:rsidP="0080144B">
      <w:pPr>
        <w:rPr>
          <w:sz w:val="20"/>
          <w:szCs w:val="20"/>
        </w:rPr>
      </w:pPr>
    </w:p>
    <w:p w14:paraId="5A97840E" w14:textId="77777777" w:rsidR="004F7DFD" w:rsidRDefault="003810C1" w:rsidP="004F7DFD">
      <w:pPr>
        <w:jc w:val="both"/>
        <w:rPr>
          <w:sz w:val="20"/>
          <w:szCs w:val="20"/>
        </w:rPr>
      </w:pPr>
      <w:r w:rsidRPr="007E0C82">
        <w:rPr>
          <w:b/>
          <w:sz w:val="20"/>
          <w:szCs w:val="20"/>
        </w:rPr>
        <w:t>Kod CPV</w:t>
      </w:r>
      <w:r>
        <w:rPr>
          <w:b/>
          <w:sz w:val="20"/>
          <w:szCs w:val="20"/>
        </w:rPr>
        <w:t xml:space="preserve"> : </w:t>
      </w:r>
      <w:r w:rsidR="00A67E37">
        <w:rPr>
          <w:sz w:val="20"/>
          <w:szCs w:val="20"/>
        </w:rPr>
        <w:tab/>
      </w:r>
      <w:r w:rsidR="004F7DFD">
        <w:rPr>
          <w:sz w:val="20"/>
          <w:szCs w:val="20"/>
        </w:rPr>
        <w:t>45000000-7 roboty budowlane</w:t>
      </w:r>
    </w:p>
    <w:p w14:paraId="01B1E4AE" w14:textId="77777777" w:rsidR="00EE5C5E" w:rsidRPr="001E036E" w:rsidRDefault="00EE5C5E" w:rsidP="007312AB">
      <w:pPr>
        <w:ind w:left="1416"/>
        <w:jc w:val="both"/>
        <w:rPr>
          <w:sz w:val="20"/>
          <w:szCs w:val="20"/>
        </w:rPr>
      </w:pPr>
      <w:r>
        <w:rPr>
          <w:sz w:val="20"/>
          <w:szCs w:val="20"/>
        </w:rPr>
        <w:t>45260000-7 roboty w zakresie wykonywania pokryć i konstrukcji dachowych i inne podobne remonty specjalistyczne</w:t>
      </w:r>
    </w:p>
    <w:p w14:paraId="209EA7A7" w14:textId="77777777" w:rsidR="00EE5C5E" w:rsidRPr="001E036E" w:rsidRDefault="00EE5C5E" w:rsidP="00EE5C5E">
      <w:pPr>
        <w:jc w:val="both"/>
        <w:rPr>
          <w:sz w:val="20"/>
          <w:szCs w:val="20"/>
        </w:rPr>
      </w:pPr>
    </w:p>
    <w:p w14:paraId="01926D3E" w14:textId="77777777" w:rsidR="0080144B" w:rsidRPr="00194F12" w:rsidRDefault="0080144B" w:rsidP="00A56A15">
      <w:pPr>
        <w:ind w:left="4245" w:hanging="4245"/>
        <w:jc w:val="both"/>
        <w:rPr>
          <w:sz w:val="20"/>
          <w:szCs w:val="20"/>
        </w:rPr>
      </w:pPr>
      <w:r w:rsidRPr="00194F12">
        <w:rPr>
          <w:b/>
          <w:sz w:val="20"/>
          <w:szCs w:val="20"/>
        </w:rPr>
        <w:t>Termin wykonania zamówienia:</w:t>
      </w:r>
      <w:r w:rsidRPr="00194F12">
        <w:rPr>
          <w:b/>
          <w:sz w:val="20"/>
          <w:szCs w:val="20"/>
        </w:rPr>
        <w:tab/>
      </w:r>
      <w:r w:rsidRPr="00194F12">
        <w:rPr>
          <w:b/>
          <w:sz w:val="20"/>
          <w:szCs w:val="20"/>
        </w:rPr>
        <w:tab/>
      </w:r>
      <w:r w:rsidR="00BF6003">
        <w:rPr>
          <w:sz w:val="20"/>
          <w:szCs w:val="20"/>
        </w:rPr>
        <w:t>2, 3, lub 4 miesiące od dnia udostępnienia terenu budowy</w:t>
      </w:r>
    </w:p>
    <w:p w14:paraId="69759726" w14:textId="77777777" w:rsidR="0080144B" w:rsidRPr="00194F12" w:rsidRDefault="0080144B" w:rsidP="0080144B">
      <w:pPr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Warunki umowy:</w:t>
      </w:r>
      <w:r w:rsidRPr="00194F12">
        <w:rPr>
          <w:sz w:val="20"/>
          <w:szCs w:val="20"/>
        </w:rPr>
        <w:tab/>
      </w:r>
      <w:r w:rsidRPr="00194F12">
        <w:rPr>
          <w:sz w:val="20"/>
          <w:szCs w:val="20"/>
        </w:rPr>
        <w:tab/>
      </w:r>
      <w:r w:rsidRPr="00194F12">
        <w:rPr>
          <w:sz w:val="20"/>
          <w:szCs w:val="20"/>
        </w:rPr>
        <w:tab/>
      </w:r>
      <w:r w:rsidRPr="00194F12">
        <w:rPr>
          <w:sz w:val="20"/>
          <w:szCs w:val="20"/>
        </w:rPr>
        <w:tab/>
      </w:r>
      <w:r w:rsidR="00A05C35">
        <w:rPr>
          <w:sz w:val="20"/>
          <w:szCs w:val="20"/>
        </w:rPr>
        <w:t>Projekt U</w:t>
      </w:r>
      <w:r w:rsidRPr="00194F12">
        <w:rPr>
          <w:sz w:val="20"/>
          <w:szCs w:val="20"/>
        </w:rPr>
        <w:t xml:space="preserve">mowy stanowi </w:t>
      </w:r>
      <w:r w:rsidRPr="00FC56FF">
        <w:rPr>
          <w:color w:val="339966"/>
          <w:sz w:val="20"/>
          <w:szCs w:val="20"/>
        </w:rPr>
        <w:t>załącznik nr 1</w:t>
      </w:r>
      <w:r w:rsidRPr="00194F12">
        <w:rPr>
          <w:sz w:val="20"/>
          <w:szCs w:val="20"/>
        </w:rPr>
        <w:t xml:space="preserve"> do </w:t>
      </w:r>
      <w:r>
        <w:rPr>
          <w:sz w:val="20"/>
          <w:szCs w:val="20"/>
        </w:rPr>
        <w:t>części I SWZ</w:t>
      </w:r>
    </w:p>
    <w:p w14:paraId="5F346C6A" w14:textId="77777777" w:rsidR="0080144B" w:rsidRPr="00194F12" w:rsidRDefault="0080144B" w:rsidP="0080144B">
      <w:pPr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Termin związania ofertą :</w:t>
      </w:r>
      <w:r w:rsidRPr="00194F12">
        <w:rPr>
          <w:b/>
          <w:sz w:val="20"/>
          <w:szCs w:val="20"/>
        </w:rPr>
        <w:tab/>
      </w:r>
      <w:r w:rsidRPr="00194F12">
        <w:rPr>
          <w:b/>
          <w:sz w:val="20"/>
          <w:szCs w:val="20"/>
        </w:rPr>
        <w:tab/>
      </w:r>
      <w:r w:rsidRPr="00194F12">
        <w:rPr>
          <w:b/>
          <w:sz w:val="20"/>
          <w:szCs w:val="20"/>
        </w:rPr>
        <w:tab/>
      </w:r>
      <w:r w:rsidRPr="00194F12">
        <w:rPr>
          <w:sz w:val="20"/>
          <w:szCs w:val="20"/>
        </w:rPr>
        <w:t>30 dni</w:t>
      </w:r>
      <w:r w:rsidR="00DE1006">
        <w:rPr>
          <w:sz w:val="20"/>
          <w:szCs w:val="20"/>
        </w:rPr>
        <w:t>, do dnia 17.07.2026 r.</w:t>
      </w:r>
    </w:p>
    <w:p w14:paraId="792FFB1E" w14:textId="77777777" w:rsidR="0080144B" w:rsidRPr="007E0C82" w:rsidRDefault="0080144B" w:rsidP="0080144B">
      <w:pPr>
        <w:rPr>
          <w:sz w:val="20"/>
          <w:szCs w:val="20"/>
        </w:rPr>
      </w:pPr>
      <w:r w:rsidRPr="007E0C82">
        <w:rPr>
          <w:b/>
          <w:sz w:val="20"/>
          <w:szCs w:val="20"/>
        </w:rPr>
        <w:t>Wadium:</w:t>
      </w:r>
      <w:r w:rsidRPr="001C1CC1">
        <w:rPr>
          <w:sz w:val="20"/>
          <w:szCs w:val="20"/>
        </w:rPr>
        <w:tab/>
      </w:r>
      <w:r w:rsidRPr="001C1CC1">
        <w:rPr>
          <w:sz w:val="20"/>
          <w:szCs w:val="20"/>
        </w:rPr>
        <w:tab/>
      </w:r>
      <w:r w:rsidRPr="001C1CC1">
        <w:rPr>
          <w:sz w:val="20"/>
          <w:szCs w:val="20"/>
        </w:rPr>
        <w:tab/>
      </w:r>
      <w:r w:rsidRPr="001C1CC1">
        <w:rPr>
          <w:sz w:val="20"/>
          <w:szCs w:val="20"/>
        </w:rPr>
        <w:tab/>
      </w:r>
      <w:r w:rsidRPr="001C1CC1">
        <w:rPr>
          <w:sz w:val="20"/>
          <w:szCs w:val="20"/>
        </w:rPr>
        <w:tab/>
      </w:r>
      <w:r w:rsidR="00A67E37">
        <w:rPr>
          <w:sz w:val="20"/>
          <w:szCs w:val="20"/>
        </w:rPr>
        <w:t>4</w:t>
      </w:r>
      <w:r w:rsidR="00DA2D22">
        <w:rPr>
          <w:sz w:val="20"/>
          <w:szCs w:val="20"/>
        </w:rPr>
        <w:t>.</w:t>
      </w:r>
      <w:r w:rsidR="00B637F3" w:rsidRPr="007E0C82">
        <w:rPr>
          <w:sz w:val="20"/>
          <w:szCs w:val="20"/>
        </w:rPr>
        <w:t>000,- zł</w:t>
      </w:r>
    </w:p>
    <w:p w14:paraId="40C19B38" w14:textId="77777777" w:rsidR="0080144B" w:rsidRDefault="0080144B" w:rsidP="0080144B">
      <w:pPr>
        <w:rPr>
          <w:sz w:val="20"/>
          <w:szCs w:val="20"/>
        </w:rPr>
      </w:pPr>
      <w:r w:rsidRPr="00194F12">
        <w:rPr>
          <w:b/>
          <w:sz w:val="20"/>
          <w:szCs w:val="20"/>
        </w:rPr>
        <w:t>Zabezpieczenie należytego wykonania umowy :</w:t>
      </w:r>
      <w:r>
        <w:rPr>
          <w:sz w:val="20"/>
          <w:szCs w:val="20"/>
        </w:rPr>
        <w:tab/>
        <w:t>BRAK</w:t>
      </w:r>
    </w:p>
    <w:p w14:paraId="5E6C8DC8" w14:textId="77777777" w:rsidR="0080144B" w:rsidRPr="00194F12" w:rsidRDefault="0080144B" w:rsidP="0080144B">
      <w:pPr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97"/>
        <w:gridCol w:w="4975"/>
      </w:tblGrid>
      <w:tr w:rsidR="0080144B" w:rsidRPr="00194F12" w14:paraId="27AD44C5" w14:textId="77777777" w:rsidTr="0080144B">
        <w:tc>
          <w:tcPr>
            <w:tcW w:w="4192" w:type="dxa"/>
          </w:tcPr>
          <w:p w14:paraId="058814B7" w14:textId="77777777" w:rsidR="0080144B" w:rsidRPr="00194F12" w:rsidRDefault="0080144B" w:rsidP="0080144B">
            <w:pPr>
              <w:rPr>
                <w:sz w:val="20"/>
                <w:szCs w:val="20"/>
              </w:rPr>
            </w:pPr>
            <w:r w:rsidRPr="00194F12">
              <w:rPr>
                <w:sz w:val="20"/>
                <w:szCs w:val="20"/>
              </w:rPr>
              <w:t>Dopuszczalność ofert częściowych:</w:t>
            </w:r>
            <w:r w:rsidRPr="00194F12">
              <w:rPr>
                <w:sz w:val="20"/>
                <w:szCs w:val="20"/>
              </w:rPr>
              <w:tab/>
              <w:t>NIE</w:t>
            </w:r>
          </w:p>
          <w:p w14:paraId="508F68E7" w14:textId="77777777" w:rsidR="0080144B" w:rsidRPr="00194F12" w:rsidRDefault="0080144B" w:rsidP="0080144B">
            <w:pPr>
              <w:rPr>
                <w:sz w:val="20"/>
                <w:szCs w:val="20"/>
              </w:rPr>
            </w:pPr>
            <w:r w:rsidRPr="00194F12">
              <w:rPr>
                <w:sz w:val="20"/>
                <w:szCs w:val="20"/>
              </w:rPr>
              <w:t>Dopuszczalność ofert wariantowych:</w:t>
            </w:r>
            <w:r w:rsidRPr="00194F12">
              <w:rPr>
                <w:sz w:val="20"/>
                <w:szCs w:val="20"/>
              </w:rPr>
              <w:tab/>
              <w:t>NIE</w:t>
            </w:r>
          </w:p>
        </w:tc>
        <w:tc>
          <w:tcPr>
            <w:tcW w:w="5096" w:type="dxa"/>
          </w:tcPr>
          <w:p w14:paraId="28B83724" w14:textId="77777777" w:rsidR="0080144B" w:rsidRPr="00194F12" w:rsidRDefault="0080144B" w:rsidP="0080144B">
            <w:pPr>
              <w:tabs>
                <w:tab w:val="left" w:pos="4268"/>
              </w:tabs>
              <w:rPr>
                <w:sz w:val="20"/>
                <w:szCs w:val="20"/>
              </w:rPr>
            </w:pPr>
            <w:r w:rsidRPr="00194F12">
              <w:rPr>
                <w:sz w:val="20"/>
                <w:szCs w:val="20"/>
              </w:rPr>
              <w:t>Możliwość rozliczenia w walucie obcej:</w:t>
            </w:r>
            <w:r>
              <w:rPr>
                <w:sz w:val="20"/>
                <w:szCs w:val="20"/>
              </w:rPr>
              <w:tab/>
            </w:r>
            <w:r w:rsidRPr="00194F12">
              <w:rPr>
                <w:sz w:val="20"/>
                <w:szCs w:val="20"/>
              </w:rPr>
              <w:t>NIE</w:t>
            </w:r>
          </w:p>
          <w:p w14:paraId="3E283605" w14:textId="77777777" w:rsidR="0080144B" w:rsidRPr="00194F12" w:rsidRDefault="0080144B" w:rsidP="0080144B">
            <w:pPr>
              <w:tabs>
                <w:tab w:val="left" w:pos="4268"/>
              </w:tabs>
              <w:rPr>
                <w:sz w:val="20"/>
                <w:szCs w:val="20"/>
              </w:rPr>
            </w:pPr>
            <w:r w:rsidRPr="00194F12">
              <w:rPr>
                <w:sz w:val="20"/>
                <w:szCs w:val="20"/>
              </w:rPr>
              <w:t xml:space="preserve">Zwrot </w:t>
            </w:r>
            <w:r>
              <w:rPr>
                <w:sz w:val="20"/>
                <w:szCs w:val="20"/>
              </w:rPr>
              <w:t>kosztu</w:t>
            </w:r>
            <w:r w:rsidRPr="00194F12">
              <w:rPr>
                <w:sz w:val="20"/>
                <w:szCs w:val="20"/>
              </w:rPr>
              <w:t xml:space="preserve"> udziału w postępowaniu: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 w:rsidRPr="00194F12">
              <w:rPr>
                <w:sz w:val="20"/>
                <w:szCs w:val="20"/>
              </w:rPr>
              <w:t>NIE</w:t>
            </w:r>
          </w:p>
        </w:tc>
      </w:tr>
    </w:tbl>
    <w:p w14:paraId="3D340312" w14:textId="77777777" w:rsidR="0080144B" w:rsidRPr="00194F12" w:rsidRDefault="0080144B" w:rsidP="0080144B">
      <w:pPr>
        <w:rPr>
          <w:sz w:val="20"/>
          <w:szCs w:val="20"/>
        </w:rPr>
      </w:pPr>
    </w:p>
    <w:p w14:paraId="0F66AAA6" w14:textId="77777777" w:rsidR="0080144B" w:rsidRPr="00194F12" w:rsidRDefault="0080144B" w:rsidP="0080144B">
      <w:pPr>
        <w:rPr>
          <w:sz w:val="20"/>
          <w:szCs w:val="20"/>
        </w:rPr>
      </w:pPr>
    </w:p>
    <w:p w14:paraId="70AD655D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CZĘŚĆ I</w:t>
      </w:r>
      <w:r w:rsidR="00C30473">
        <w:rPr>
          <w:b/>
          <w:sz w:val="20"/>
          <w:szCs w:val="20"/>
        </w:rPr>
        <w:t xml:space="preserve"> SWZ</w:t>
      </w:r>
    </w:p>
    <w:p w14:paraId="4716906E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Postanowienia ogóle</w:t>
      </w:r>
    </w:p>
    <w:p w14:paraId="47AF9850" w14:textId="77777777" w:rsidR="0080144B" w:rsidRPr="00194F12" w:rsidRDefault="0080144B" w:rsidP="0080144B">
      <w:pPr>
        <w:rPr>
          <w:sz w:val="20"/>
          <w:szCs w:val="20"/>
        </w:rPr>
      </w:pPr>
    </w:p>
    <w:p w14:paraId="3673126D" w14:textId="77777777" w:rsidR="0080144B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§1</w:t>
      </w:r>
    </w:p>
    <w:p w14:paraId="77969F82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</w:t>
      </w:r>
      <w:r>
        <w:rPr>
          <w:b/>
          <w:sz w:val="20"/>
          <w:szCs w:val="20"/>
        </w:rPr>
        <w:t>P</w:t>
      </w:r>
      <w:r w:rsidRPr="00194F12">
        <w:rPr>
          <w:b/>
          <w:sz w:val="20"/>
          <w:szCs w:val="20"/>
        </w:rPr>
        <w:t>orozumiewania</w:t>
      </w:r>
      <w:r>
        <w:rPr>
          <w:b/>
          <w:sz w:val="20"/>
          <w:szCs w:val="20"/>
        </w:rPr>
        <w:t xml:space="preserve"> się i oferta</w:t>
      </w:r>
      <w:r w:rsidRPr="00194F12">
        <w:rPr>
          <w:b/>
          <w:sz w:val="20"/>
          <w:szCs w:val="20"/>
        </w:rPr>
        <w:t>]</w:t>
      </w:r>
    </w:p>
    <w:p w14:paraId="68723C1B" w14:textId="77777777" w:rsidR="00B12364" w:rsidRDefault="00BB19F1" w:rsidP="00E12BFC">
      <w:pPr>
        <w:numPr>
          <w:ilvl w:val="0"/>
          <w:numId w:val="1"/>
        </w:numPr>
        <w:jc w:val="both"/>
        <w:rPr>
          <w:sz w:val="20"/>
          <w:szCs w:val="20"/>
        </w:rPr>
      </w:pPr>
      <w:r w:rsidRPr="00EE5C5E">
        <w:rPr>
          <w:sz w:val="20"/>
          <w:szCs w:val="20"/>
        </w:rPr>
        <w:t>W postępowaniu o udzielenie zamówienia komunikacja między Zamawiającym a Wykonawcami odbywa się przy użyciu Platformy e-Zamówienia dostępnej pod adresem</w:t>
      </w:r>
      <w:r w:rsidRPr="00E12BFC">
        <w:rPr>
          <w:sz w:val="20"/>
          <w:szCs w:val="20"/>
        </w:rPr>
        <w:t xml:space="preserve"> </w:t>
      </w:r>
      <w:hyperlink r:id="rId11" w:history="1">
        <w:r w:rsidRPr="00E12BFC">
          <w:rPr>
            <w:rStyle w:val="Hipercze"/>
            <w:sz w:val="20"/>
            <w:szCs w:val="20"/>
          </w:rPr>
          <w:t>https://ezamowienia.gov.pl/</w:t>
        </w:r>
      </w:hyperlink>
      <w:r>
        <w:rPr>
          <w:sz w:val="20"/>
          <w:szCs w:val="20"/>
        </w:rPr>
        <w:t>.</w:t>
      </w:r>
      <w:r w:rsidRPr="00E12BFC">
        <w:rPr>
          <w:sz w:val="20"/>
          <w:szCs w:val="20"/>
        </w:rPr>
        <w:t xml:space="preserve"> </w:t>
      </w:r>
      <w:r w:rsidR="00320F9F">
        <w:rPr>
          <w:sz w:val="20"/>
          <w:szCs w:val="20"/>
        </w:rPr>
        <w:t xml:space="preserve">Wykonawca składa ofertę w formie elektronicznej wyłącznie przy wykorzystaniu </w:t>
      </w:r>
      <w:r w:rsidR="00B12364">
        <w:rPr>
          <w:sz w:val="20"/>
          <w:szCs w:val="20"/>
        </w:rPr>
        <w:t>tej Platformy</w:t>
      </w:r>
      <w:r w:rsidR="00320F9F">
        <w:rPr>
          <w:sz w:val="20"/>
          <w:szCs w:val="20"/>
        </w:rPr>
        <w:t xml:space="preserve">. </w:t>
      </w:r>
    </w:p>
    <w:p w14:paraId="0178B7A5" w14:textId="77777777" w:rsidR="00B12364" w:rsidRPr="00E12BFC" w:rsidRDefault="00B12364" w:rsidP="00A05C35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Szczegółowe opisy działania oraz wymagania techniczne tego systemu znajdują się na stronie internetowej: </w:t>
      </w:r>
      <w:hyperlink r:id="rId12" w:history="1">
        <w:r w:rsidRPr="00214477">
          <w:rPr>
            <w:rStyle w:val="Hipercze"/>
            <w:sz w:val="20"/>
            <w:szCs w:val="20"/>
          </w:rPr>
          <w:t>https://ezamowienia.gov.pl/</w:t>
        </w:r>
      </w:hyperlink>
    </w:p>
    <w:p w14:paraId="0F29F4A2" w14:textId="77777777" w:rsidR="00B12364" w:rsidRDefault="0080144B" w:rsidP="00A05C35">
      <w:pPr>
        <w:numPr>
          <w:ilvl w:val="0"/>
          <w:numId w:val="1"/>
        </w:numPr>
        <w:jc w:val="both"/>
        <w:rPr>
          <w:sz w:val="20"/>
          <w:szCs w:val="20"/>
        </w:rPr>
      </w:pPr>
      <w:r w:rsidRPr="00A05C35">
        <w:rPr>
          <w:sz w:val="20"/>
          <w:szCs w:val="20"/>
        </w:rPr>
        <w:t>Zamawiający dopuszcza porozumiewania się z Wykonawcami za pośrednictwem poczty elektronicznej.</w:t>
      </w:r>
    </w:p>
    <w:p w14:paraId="579AAD76" w14:textId="77777777" w:rsidR="0080144B" w:rsidRPr="00EE5C5E" w:rsidRDefault="0080144B" w:rsidP="007B3133">
      <w:pPr>
        <w:numPr>
          <w:ilvl w:val="0"/>
          <w:numId w:val="1"/>
        </w:numPr>
        <w:jc w:val="both"/>
        <w:rPr>
          <w:sz w:val="20"/>
          <w:szCs w:val="20"/>
        </w:rPr>
      </w:pPr>
      <w:r w:rsidRPr="00E12BFC">
        <w:rPr>
          <w:sz w:val="20"/>
          <w:szCs w:val="20"/>
        </w:rPr>
        <w:t xml:space="preserve">Zamawiający akceptuje załączniki w postaci plików pdf, </w:t>
      </w:r>
      <w:proofErr w:type="spellStart"/>
      <w:r w:rsidRPr="00E12BFC">
        <w:rPr>
          <w:sz w:val="20"/>
          <w:szCs w:val="20"/>
        </w:rPr>
        <w:t>odt</w:t>
      </w:r>
      <w:proofErr w:type="spellEnd"/>
      <w:r w:rsidRPr="00E12BFC">
        <w:rPr>
          <w:sz w:val="20"/>
          <w:szCs w:val="20"/>
        </w:rPr>
        <w:t xml:space="preserve">, </w:t>
      </w:r>
      <w:proofErr w:type="spellStart"/>
      <w:r w:rsidRPr="00E12BFC">
        <w:rPr>
          <w:sz w:val="20"/>
          <w:szCs w:val="20"/>
        </w:rPr>
        <w:t>ods</w:t>
      </w:r>
      <w:proofErr w:type="spellEnd"/>
      <w:r w:rsidRPr="00E12BFC">
        <w:rPr>
          <w:sz w:val="20"/>
          <w:szCs w:val="20"/>
        </w:rPr>
        <w:t xml:space="preserve">, </w:t>
      </w:r>
      <w:proofErr w:type="spellStart"/>
      <w:r w:rsidRPr="00E12BFC">
        <w:rPr>
          <w:sz w:val="20"/>
          <w:szCs w:val="20"/>
        </w:rPr>
        <w:t>doc</w:t>
      </w:r>
      <w:proofErr w:type="spellEnd"/>
      <w:r w:rsidRPr="00E12BFC">
        <w:rPr>
          <w:sz w:val="20"/>
          <w:szCs w:val="20"/>
        </w:rPr>
        <w:t xml:space="preserve">, xls, </w:t>
      </w:r>
      <w:proofErr w:type="spellStart"/>
      <w:r w:rsidRPr="00E12BFC">
        <w:rPr>
          <w:sz w:val="20"/>
          <w:szCs w:val="20"/>
        </w:rPr>
        <w:t>docx</w:t>
      </w:r>
      <w:proofErr w:type="spellEnd"/>
      <w:r w:rsidRPr="00E12BFC">
        <w:rPr>
          <w:sz w:val="20"/>
          <w:szCs w:val="20"/>
        </w:rPr>
        <w:t xml:space="preserve">, </w:t>
      </w:r>
      <w:proofErr w:type="spellStart"/>
      <w:r w:rsidRPr="00E12BFC">
        <w:rPr>
          <w:sz w:val="20"/>
          <w:szCs w:val="20"/>
        </w:rPr>
        <w:t>xlsx</w:t>
      </w:r>
      <w:proofErr w:type="spellEnd"/>
      <w:r w:rsidRPr="00E12BFC">
        <w:rPr>
          <w:sz w:val="20"/>
          <w:szCs w:val="20"/>
        </w:rPr>
        <w:t xml:space="preserve"> i inne przewidziane w przepisach </w:t>
      </w:r>
      <w:r w:rsidR="00A56A15" w:rsidRPr="00A05C35">
        <w:rPr>
          <w:sz w:val="20"/>
          <w:szCs w:val="20"/>
        </w:rPr>
        <w:t xml:space="preserve">(Rozporządzenie Rady Ministrów z dnia </w:t>
      </w:r>
      <w:r w:rsidR="00BB19F1" w:rsidRPr="00A05C35">
        <w:rPr>
          <w:sz w:val="20"/>
          <w:szCs w:val="20"/>
        </w:rPr>
        <w:t>2</w:t>
      </w:r>
      <w:r w:rsidR="00A56A15" w:rsidRPr="007B3133">
        <w:rPr>
          <w:sz w:val="20"/>
          <w:szCs w:val="20"/>
        </w:rPr>
        <w:t xml:space="preserve">1 </w:t>
      </w:r>
      <w:r w:rsidR="00BB19F1" w:rsidRPr="007B3133">
        <w:rPr>
          <w:sz w:val="20"/>
          <w:szCs w:val="20"/>
        </w:rPr>
        <w:t xml:space="preserve">maja </w:t>
      </w:r>
      <w:r w:rsidR="00A56A15" w:rsidRPr="007B3133">
        <w:rPr>
          <w:sz w:val="20"/>
          <w:szCs w:val="20"/>
        </w:rPr>
        <w:t>20</w:t>
      </w:r>
      <w:r w:rsidR="00BB19F1" w:rsidRPr="00EE5C5E">
        <w:rPr>
          <w:sz w:val="20"/>
          <w:szCs w:val="20"/>
        </w:rPr>
        <w:t>24</w:t>
      </w:r>
      <w:r w:rsidR="00A56A15" w:rsidRPr="00EE5C5E">
        <w:rPr>
          <w:sz w:val="20"/>
          <w:szCs w:val="20"/>
        </w:rPr>
        <w:t xml:space="preserve"> r. w sprawie Krajowych Ram Interoperacyjności, minimalnych wymagań dla rejestrów publicznych i wymiany informacji w postaci elektronicznej oraz minimalnych wymagań dla systemów teleinformatycznych).</w:t>
      </w:r>
    </w:p>
    <w:p w14:paraId="63FD7F90" w14:textId="77777777" w:rsidR="00A56A15" w:rsidRDefault="00A56A15" w:rsidP="00A56A15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Zamawiający odrzuci ofertę w przypadku gdy zawiera ona pliki w innych formatach niż przewidziane w ust. 1, w szczególności w przypadku kompresji plików w formacie </w:t>
      </w:r>
      <w:proofErr w:type="spellStart"/>
      <w:r>
        <w:rPr>
          <w:sz w:val="20"/>
          <w:szCs w:val="20"/>
        </w:rPr>
        <w:t>rar</w:t>
      </w:r>
      <w:proofErr w:type="spellEnd"/>
      <w:r>
        <w:rPr>
          <w:sz w:val="20"/>
          <w:szCs w:val="20"/>
        </w:rPr>
        <w:t>.</w:t>
      </w:r>
    </w:p>
    <w:p w14:paraId="0F13AADB" w14:textId="77777777" w:rsidR="0080144B" w:rsidRPr="00194F12" w:rsidRDefault="0080144B" w:rsidP="0080144B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Ofertę składa się na </w:t>
      </w:r>
      <w:r w:rsidRPr="00194F12">
        <w:rPr>
          <w:sz w:val="20"/>
          <w:szCs w:val="20"/>
        </w:rPr>
        <w:t xml:space="preserve">formularzu stanowiącym </w:t>
      </w:r>
      <w:r w:rsidRPr="00141AF2">
        <w:rPr>
          <w:color w:val="339966"/>
          <w:sz w:val="20"/>
          <w:szCs w:val="20"/>
        </w:rPr>
        <w:t>załącznik nr 2</w:t>
      </w:r>
      <w:r>
        <w:rPr>
          <w:sz w:val="20"/>
          <w:szCs w:val="20"/>
        </w:rPr>
        <w:t xml:space="preserve"> do Części I S</w:t>
      </w:r>
      <w:r w:rsidRPr="00194F12">
        <w:rPr>
          <w:sz w:val="20"/>
          <w:szCs w:val="20"/>
        </w:rPr>
        <w:t>WZ.</w:t>
      </w:r>
      <w:r>
        <w:rPr>
          <w:sz w:val="20"/>
          <w:szCs w:val="20"/>
        </w:rPr>
        <w:t xml:space="preserve"> </w:t>
      </w:r>
      <w:r w:rsidRPr="00AF1F7C">
        <w:rPr>
          <w:sz w:val="20"/>
          <w:szCs w:val="20"/>
        </w:rPr>
        <w:t>Ofer</w:t>
      </w:r>
      <w:r>
        <w:rPr>
          <w:sz w:val="20"/>
          <w:szCs w:val="20"/>
        </w:rPr>
        <w:t>t</w:t>
      </w:r>
      <w:r w:rsidRPr="00AF1F7C">
        <w:rPr>
          <w:sz w:val="20"/>
          <w:szCs w:val="20"/>
        </w:rPr>
        <w:t>ę podpisuje się kwalifikowanym podpisem elektronicznym, podpisem zaufanym lub podpisem osobistym.</w:t>
      </w:r>
    </w:p>
    <w:p w14:paraId="008E4A7C" w14:textId="77777777" w:rsidR="0080144B" w:rsidRPr="00194F12" w:rsidRDefault="0080144B" w:rsidP="0080144B">
      <w:pPr>
        <w:numPr>
          <w:ilvl w:val="0"/>
          <w:numId w:val="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Ofertę sporządza się w języku polskim. Inne dokumenty składane Zamawiającemu, jeżeli nie są sporządzone w języku polskim, muszą być przetłumaczone na język polski.</w:t>
      </w:r>
    </w:p>
    <w:p w14:paraId="6DCC2FFD" w14:textId="77777777" w:rsidR="0080144B" w:rsidRDefault="0080144B" w:rsidP="0080144B">
      <w:pPr>
        <w:numPr>
          <w:ilvl w:val="0"/>
          <w:numId w:val="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Oferta musi być podpisana przez osobę upoważnioną do składania oświadczeń woli w imieniu Wykonawcy.</w:t>
      </w:r>
    </w:p>
    <w:p w14:paraId="4D59FEE9" w14:textId="77777777" w:rsidR="00A56A15" w:rsidRDefault="00A56A15" w:rsidP="00A56A15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Wykonawca może złożyć tylko jedną ofertę.</w:t>
      </w:r>
    </w:p>
    <w:p w14:paraId="10951BB8" w14:textId="77777777" w:rsidR="00A56A15" w:rsidRDefault="00A56A15" w:rsidP="00A56A15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Wykonawca może przed upływem terminu do składania ofert wycofać ofertę. Postanowienia ust. </w:t>
      </w:r>
      <w:r w:rsidR="00B12364">
        <w:rPr>
          <w:sz w:val="20"/>
          <w:szCs w:val="20"/>
        </w:rPr>
        <w:t>1</w:t>
      </w:r>
      <w:r>
        <w:rPr>
          <w:sz w:val="20"/>
          <w:szCs w:val="20"/>
        </w:rPr>
        <w:t xml:space="preserve"> stosuje się odpowiednio.</w:t>
      </w:r>
    </w:p>
    <w:p w14:paraId="43552AF9" w14:textId="77777777" w:rsidR="005932F1" w:rsidRDefault="0080144B" w:rsidP="007E0C82">
      <w:pPr>
        <w:numPr>
          <w:ilvl w:val="0"/>
          <w:numId w:val="1"/>
        </w:numPr>
        <w:jc w:val="both"/>
        <w:rPr>
          <w:sz w:val="20"/>
          <w:szCs w:val="20"/>
        </w:rPr>
      </w:pPr>
      <w:r w:rsidRPr="007E0C82">
        <w:rPr>
          <w:sz w:val="20"/>
          <w:szCs w:val="20"/>
        </w:rPr>
        <w:t xml:space="preserve">Osobą uprawnioną do porozumiewania się z Wykonawcami jest </w:t>
      </w:r>
      <w:r w:rsidR="00D946EF" w:rsidRPr="007E0C82">
        <w:rPr>
          <w:sz w:val="20"/>
          <w:szCs w:val="20"/>
        </w:rPr>
        <w:t>Roksana Gąsiorowska tel.:</w:t>
      </w:r>
      <w:r w:rsidR="00D17186">
        <w:rPr>
          <w:sz w:val="20"/>
          <w:szCs w:val="20"/>
        </w:rPr>
        <w:t xml:space="preserve"> 91 487 21 64</w:t>
      </w:r>
    </w:p>
    <w:p w14:paraId="355E7716" w14:textId="77777777" w:rsidR="0080144B" w:rsidRPr="00194F12" w:rsidRDefault="0080144B" w:rsidP="007E0C82">
      <w:pPr>
        <w:ind w:left="360"/>
        <w:jc w:val="both"/>
        <w:rPr>
          <w:sz w:val="20"/>
          <w:szCs w:val="20"/>
        </w:rPr>
      </w:pPr>
    </w:p>
    <w:p w14:paraId="040B5EAA" w14:textId="77777777" w:rsidR="0080144B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§ 2</w:t>
      </w:r>
    </w:p>
    <w:p w14:paraId="433B40CD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[Załączniki do oferty, uzupełnienie oferty]</w:t>
      </w:r>
    </w:p>
    <w:p w14:paraId="5331D648" w14:textId="77777777" w:rsidR="0080144B" w:rsidRPr="00194F12" w:rsidRDefault="0080144B" w:rsidP="0080144B">
      <w:pPr>
        <w:numPr>
          <w:ilvl w:val="0"/>
          <w:numId w:val="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Do oferty Wykonawca załącza oświadczenie na formularzu stanowiącym </w:t>
      </w:r>
      <w:r w:rsidRPr="00405673">
        <w:rPr>
          <w:color w:val="339966"/>
          <w:sz w:val="20"/>
          <w:szCs w:val="20"/>
        </w:rPr>
        <w:t>załącznik nr 3</w:t>
      </w:r>
      <w:r w:rsidRPr="00194F12">
        <w:rPr>
          <w:sz w:val="20"/>
          <w:szCs w:val="20"/>
        </w:rPr>
        <w:t xml:space="preserve"> do Części I SWZ. Wykonawcy wspólnie ubiegający się o zamówienie składają odrębne oświadczenia.</w:t>
      </w:r>
    </w:p>
    <w:p w14:paraId="39F671E1" w14:textId="77777777" w:rsidR="0080144B" w:rsidRPr="00194F12" w:rsidRDefault="0080144B" w:rsidP="0080144B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Jeżeli wadium nie zostało wniesione w pieniądzu d</w:t>
      </w:r>
      <w:r w:rsidRPr="00194F12">
        <w:rPr>
          <w:sz w:val="20"/>
          <w:szCs w:val="20"/>
        </w:rPr>
        <w:t>o oferty Wykonawca załącza dowód wniesienia wadium</w:t>
      </w:r>
      <w:r>
        <w:rPr>
          <w:sz w:val="20"/>
          <w:szCs w:val="20"/>
        </w:rPr>
        <w:t xml:space="preserve"> (oryginał gwarancji lub poręczenia w postaci elektronicznej) pod rygorem odrzucenia oferty.</w:t>
      </w:r>
    </w:p>
    <w:p w14:paraId="3E7BA9E4" w14:textId="77777777" w:rsidR="0080144B" w:rsidRDefault="0080144B" w:rsidP="0080144B">
      <w:pPr>
        <w:numPr>
          <w:ilvl w:val="0"/>
          <w:numId w:val="4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Wykonawca może zostać zobowiązany do uzupełnienia oferty poprzez złożenie odpowiednich oświadczeń i dokumentów, w szczególności dokumentów o których mowa w § 8, umowy regulującej współpracę Wykonawców wspólnie ubiegających się o zamówienie</w:t>
      </w:r>
      <w:r w:rsidR="00A35377">
        <w:rPr>
          <w:color w:val="0070C0"/>
          <w:sz w:val="20"/>
          <w:szCs w:val="20"/>
        </w:rPr>
        <w:t>,</w:t>
      </w:r>
      <w:r w:rsidRPr="00194F12">
        <w:rPr>
          <w:sz w:val="20"/>
          <w:szCs w:val="20"/>
        </w:rPr>
        <w:t xml:space="preserve"> zobowiązania podmiotu na którym polega Wykonawca</w:t>
      </w:r>
      <w:r>
        <w:rPr>
          <w:color w:val="0070C0"/>
          <w:sz w:val="20"/>
          <w:szCs w:val="20"/>
        </w:rPr>
        <w:t>.</w:t>
      </w:r>
    </w:p>
    <w:p w14:paraId="293171E9" w14:textId="77777777" w:rsidR="0080144B" w:rsidRDefault="0080144B" w:rsidP="0080144B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Oświadczenia Wykonawca podpisuje tak jak ofertę (§ 1 ust. </w:t>
      </w:r>
      <w:r w:rsidR="00B12364">
        <w:rPr>
          <w:sz w:val="20"/>
          <w:szCs w:val="20"/>
        </w:rPr>
        <w:t>6</w:t>
      </w:r>
      <w:r>
        <w:rPr>
          <w:sz w:val="20"/>
          <w:szCs w:val="20"/>
        </w:rPr>
        <w:t>).</w:t>
      </w:r>
    </w:p>
    <w:p w14:paraId="68EBC891" w14:textId="77777777" w:rsidR="0080144B" w:rsidRPr="002211ED" w:rsidRDefault="0080144B" w:rsidP="0080144B">
      <w:pPr>
        <w:numPr>
          <w:ilvl w:val="0"/>
          <w:numId w:val="4"/>
        </w:numPr>
        <w:jc w:val="both"/>
        <w:rPr>
          <w:sz w:val="20"/>
          <w:szCs w:val="20"/>
        </w:rPr>
      </w:pPr>
      <w:r w:rsidRPr="00BB659A">
        <w:rPr>
          <w:sz w:val="20"/>
          <w:szCs w:val="20"/>
        </w:rPr>
        <w:t>W przypadku</w:t>
      </w:r>
      <w:r w:rsidRPr="00BB659A">
        <w:rPr>
          <w:color w:val="0070C0"/>
          <w:sz w:val="20"/>
          <w:szCs w:val="20"/>
        </w:rPr>
        <w:t>,</w:t>
      </w:r>
      <w:r w:rsidRPr="00BB659A">
        <w:rPr>
          <w:sz w:val="20"/>
          <w:szCs w:val="20"/>
        </w:rPr>
        <w:t xml:space="preserve"> gdy dokumenty powstały w postaci papierowej, przekazuje</w:t>
      </w:r>
      <w:r w:rsidRPr="002211ED">
        <w:rPr>
          <w:sz w:val="20"/>
          <w:szCs w:val="20"/>
        </w:rPr>
        <w:t xml:space="preserve"> się cyfrowe odwzorowanie opatrzone kwalifikowanym podpisem elektronicznym, podpisem zaufanym lub podpisem osobistym, poświadczające zgodność cyfrowego odwzorowania z dokumentem w postaci papierowej.</w:t>
      </w:r>
    </w:p>
    <w:p w14:paraId="387A431C" w14:textId="77777777" w:rsidR="0080144B" w:rsidRDefault="0080144B" w:rsidP="0080144B">
      <w:pPr>
        <w:jc w:val="both"/>
        <w:rPr>
          <w:sz w:val="20"/>
          <w:szCs w:val="20"/>
        </w:rPr>
      </w:pPr>
    </w:p>
    <w:p w14:paraId="456D5A3F" w14:textId="77777777" w:rsidR="0080144B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§3</w:t>
      </w:r>
    </w:p>
    <w:p w14:paraId="0F2BEAE5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[Przesłanki wykluczenia]</w:t>
      </w:r>
    </w:p>
    <w:p w14:paraId="22DF1C06" w14:textId="77777777" w:rsidR="0080144B" w:rsidRPr="00194F12" w:rsidRDefault="0080144B" w:rsidP="00BB659A">
      <w:pPr>
        <w:numPr>
          <w:ilvl w:val="0"/>
          <w:numId w:val="2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Wyklucza się Wykonawcę, o którym mowa w art. </w:t>
      </w:r>
      <w:r>
        <w:rPr>
          <w:sz w:val="20"/>
          <w:szCs w:val="20"/>
        </w:rPr>
        <w:t xml:space="preserve">108 ust. 1 </w:t>
      </w:r>
      <w:r w:rsidRPr="00194F12">
        <w:rPr>
          <w:sz w:val="20"/>
          <w:szCs w:val="20"/>
        </w:rPr>
        <w:t>ustawy,</w:t>
      </w:r>
    </w:p>
    <w:p w14:paraId="6442DAEF" w14:textId="77777777" w:rsidR="0080144B" w:rsidRDefault="0080144B" w:rsidP="00BB659A">
      <w:pPr>
        <w:numPr>
          <w:ilvl w:val="0"/>
          <w:numId w:val="2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Wyklucza się Wykonawcę, o którym mowa w art. </w:t>
      </w:r>
      <w:r>
        <w:rPr>
          <w:sz w:val="20"/>
          <w:szCs w:val="20"/>
        </w:rPr>
        <w:t xml:space="preserve">109 </w:t>
      </w:r>
      <w:r w:rsidRPr="00194F12">
        <w:rPr>
          <w:sz w:val="20"/>
          <w:szCs w:val="20"/>
        </w:rPr>
        <w:t xml:space="preserve">ust. </w:t>
      </w:r>
      <w:r>
        <w:rPr>
          <w:sz w:val="20"/>
          <w:szCs w:val="20"/>
        </w:rPr>
        <w:t>1</w:t>
      </w:r>
      <w:r w:rsidRPr="00194F12">
        <w:rPr>
          <w:sz w:val="20"/>
          <w:szCs w:val="20"/>
        </w:rPr>
        <w:t xml:space="preserve"> pkt. </w:t>
      </w:r>
      <w:r>
        <w:rPr>
          <w:sz w:val="20"/>
          <w:szCs w:val="20"/>
        </w:rPr>
        <w:t>4</w:t>
      </w:r>
      <w:r w:rsidRPr="00194F12">
        <w:rPr>
          <w:sz w:val="20"/>
          <w:szCs w:val="20"/>
        </w:rPr>
        <w:t xml:space="preserve">, </w:t>
      </w:r>
      <w:r w:rsidR="008E7315">
        <w:rPr>
          <w:sz w:val="20"/>
          <w:szCs w:val="20"/>
        </w:rPr>
        <w:t xml:space="preserve">5, </w:t>
      </w:r>
      <w:r w:rsidR="00115B19">
        <w:rPr>
          <w:sz w:val="20"/>
          <w:szCs w:val="20"/>
        </w:rPr>
        <w:t>7</w:t>
      </w:r>
      <w:r w:rsidR="00B12364">
        <w:rPr>
          <w:sz w:val="20"/>
          <w:szCs w:val="20"/>
        </w:rPr>
        <w:t xml:space="preserve">, </w:t>
      </w:r>
      <w:r w:rsidR="00115B19">
        <w:rPr>
          <w:sz w:val="20"/>
          <w:szCs w:val="20"/>
        </w:rPr>
        <w:t>8</w:t>
      </w:r>
      <w:r w:rsidR="00B12364">
        <w:rPr>
          <w:sz w:val="20"/>
          <w:szCs w:val="20"/>
        </w:rPr>
        <w:t xml:space="preserve"> i 10 </w:t>
      </w:r>
      <w:r w:rsidRPr="00194F12">
        <w:rPr>
          <w:sz w:val="20"/>
          <w:szCs w:val="20"/>
        </w:rPr>
        <w:t>ustawy.</w:t>
      </w:r>
    </w:p>
    <w:p w14:paraId="73D5EAF9" w14:textId="77777777" w:rsidR="00A35377" w:rsidRPr="00194F12" w:rsidRDefault="00A35377" w:rsidP="00BB659A">
      <w:pPr>
        <w:numPr>
          <w:ilvl w:val="0"/>
          <w:numId w:val="2"/>
        </w:numPr>
        <w:jc w:val="both"/>
        <w:rPr>
          <w:sz w:val="20"/>
          <w:szCs w:val="20"/>
        </w:rPr>
      </w:pPr>
      <w:r w:rsidRPr="007E0C82">
        <w:rPr>
          <w:sz w:val="20"/>
          <w:szCs w:val="20"/>
        </w:rPr>
        <w:t>Wyklucza się Wykonawcę, o którym mowa w art. 7 ust. 1 ustawy o przeciwdziałaniu wspierania agresji na Ukrainę</w:t>
      </w:r>
    </w:p>
    <w:p w14:paraId="70A43EBA" w14:textId="77777777" w:rsidR="0080144B" w:rsidRPr="00194F12" w:rsidRDefault="0080144B" w:rsidP="0080144B">
      <w:pPr>
        <w:rPr>
          <w:sz w:val="20"/>
          <w:szCs w:val="20"/>
        </w:rPr>
      </w:pPr>
    </w:p>
    <w:p w14:paraId="6807518A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§4</w:t>
      </w:r>
    </w:p>
    <w:p w14:paraId="7BD01197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[Warunki udziału w postępowaniu]</w:t>
      </w:r>
    </w:p>
    <w:p w14:paraId="783FD4B9" w14:textId="77777777" w:rsidR="0080144B" w:rsidRPr="007E0C82" w:rsidRDefault="0080144B" w:rsidP="0080144B">
      <w:pPr>
        <w:jc w:val="both"/>
        <w:rPr>
          <w:sz w:val="20"/>
          <w:szCs w:val="20"/>
        </w:rPr>
      </w:pPr>
      <w:r w:rsidRPr="007E0C82">
        <w:rPr>
          <w:sz w:val="20"/>
          <w:szCs w:val="20"/>
        </w:rPr>
        <w:t>O udzielenie zamówienia mo</w:t>
      </w:r>
      <w:r w:rsidR="00A35377">
        <w:rPr>
          <w:sz w:val="20"/>
          <w:szCs w:val="20"/>
        </w:rPr>
        <w:t>że</w:t>
      </w:r>
      <w:r w:rsidRPr="007E0C82">
        <w:rPr>
          <w:sz w:val="20"/>
          <w:szCs w:val="20"/>
        </w:rPr>
        <w:t xml:space="preserve"> ubiegać się Wykonawca, który:</w:t>
      </w:r>
    </w:p>
    <w:p w14:paraId="43D0BB9C" w14:textId="77777777" w:rsidR="002C2F29" w:rsidRPr="007E0C82" w:rsidRDefault="0080144B" w:rsidP="008B2371">
      <w:pPr>
        <w:numPr>
          <w:ilvl w:val="0"/>
          <w:numId w:val="11"/>
        </w:numPr>
        <w:jc w:val="both"/>
        <w:rPr>
          <w:sz w:val="20"/>
          <w:szCs w:val="20"/>
        </w:rPr>
      </w:pPr>
      <w:r w:rsidRPr="007E0C82">
        <w:rPr>
          <w:sz w:val="20"/>
          <w:szCs w:val="20"/>
        </w:rPr>
        <w:t xml:space="preserve">należycie wykonywał </w:t>
      </w:r>
      <w:r w:rsidR="00A65BFC" w:rsidRPr="007E0C82">
        <w:rPr>
          <w:sz w:val="20"/>
          <w:szCs w:val="20"/>
        </w:rPr>
        <w:t>w okresie ostatnich 3 lat przed upływem terminu składania ofert</w:t>
      </w:r>
      <w:r w:rsidR="002C2F29">
        <w:rPr>
          <w:sz w:val="20"/>
          <w:szCs w:val="20"/>
        </w:rPr>
        <w:t xml:space="preserve"> (</w:t>
      </w:r>
      <w:r w:rsidR="00A35377" w:rsidRPr="007E0C82">
        <w:rPr>
          <w:sz w:val="20"/>
          <w:szCs w:val="20"/>
        </w:rPr>
        <w:t xml:space="preserve">a jeżeli okres prowadzenia działalności jest krótszy - w tym </w:t>
      </w:r>
      <w:r w:rsidR="002C2F29">
        <w:rPr>
          <w:sz w:val="20"/>
          <w:szCs w:val="20"/>
        </w:rPr>
        <w:t xml:space="preserve">krótszym </w:t>
      </w:r>
      <w:r w:rsidR="00A35377" w:rsidRPr="007E0C82">
        <w:rPr>
          <w:sz w:val="20"/>
          <w:szCs w:val="20"/>
        </w:rPr>
        <w:t>okresie</w:t>
      </w:r>
      <w:r w:rsidR="002C2F29">
        <w:rPr>
          <w:sz w:val="20"/>
          <w:szCs w:val="20"/>
        </w:rPr>
        <w:t>)</w:t>
      </w:r>
      <w:r w:rsidR="002C2F29" w:rsidRPr="007E0C82">
        <w:rPr>
          <w:sz w:val="20"/>
          <w:szCs w:val="20"/>
        </w:rPr>
        <w:t xml:space="preserve"> </w:t>
      </w:r>
      <w:r w:rsidR="008B2371" w:rsidRPr="00194F12">
        <w:rPr>
          <w:sz w:val="20"/>
          <w:szCs w:val="20"/>
        </w:rPr>
        <w:t xml:space="preserve">co najmniej </w:t>
      </w:r>
      <w:r w:rsidR="008B2371">
        <w:rPr>
          <w:sz w:val="20"/>
          <w:szCs w:val="20"/>
        </w:rPr>
        <w:t>dwie umowy</w:t>
      </w:r>
      <w:r w:rsidR="008B2371" w:rsidRPr="00194F12">
        <w:rPr>
          <w:sz w:val="20"/>
          <w:szCs w:val="20"/>
        </w:rPr>
        <w:t xml:space="preserve"> o roboty budowlane w przedmiocie </w:t>
      </w:r>
      <w:r w:rsidR="008B2371">
        <w:rPr>
          <w:sz w:val="20"/>
          <w:szCs w:val="20"/>
        </w:rPr>
        <w:t xml:space="preserve">wykonania lub remontu dachu budynku krytego dachówką </w:t>
      </w:r>
      <w:r w:rsidR="008B2371" w:rsidRPr="00194F12">
        <w:rPr>
          <w:sz w:val="20"/>
          <w:szCs w:val="20"/>
        </w:rPr>
        <w:t xml:space="preserve">za wynagrodzeniem co najmniej </w:t>
      </w:r>
      <w:r w:rsidR="008B2371">
        <w:rPr>
          <w:sz w:val="20"/>
          <w:szCs w:val="20"/>
        </w:rPr>
        <w:t>80.000,- zł brutto</w:t>
      </w:r>
      <w:r w:rsidR="008B2371" w:rsidDel="008B2371">
        <w:rPr>
          <w:sz w:val="20"/>
          <w:szCs w:val="20"/>
        </w:rPr>
        <w:t xml:space="preserve"> </w:t>
      </w:r>
      <w:r w:rsidR="008B2371">
        <w:rPr>
          <w:sz w:val="20"/>
          <w:szCs w:val="20"/>
        </w:rPr>
        <w:t>każda.</w:t>
      </w:r>
    </w:p>
    <w:p w14:paraId="39BA39FF" w14:textId="77777777" w:rsidR="0080144B" w:rsidRPr="007E0C82" w:rsidRDefault="0080144B" w:rsidP="0080144B">
      <w:pPr>
        <w:numPr>
          <w:ilvl w:val="0"/>
          <w:numId w:val="11"/>
        </w:numPr>
        <w:jc w:val="both"/>
        <w:rPr>
          <w:sz w:val="20"/>
          <w:szCs w:val="20"/>
        </w:rPr>
      </w:pPr>
      <w:r w:rsidRPr="007E0C82">
        <w:rPr>
          <w:sz w:val="20"/>
          <w:szCs w:val="20"/>
        </w:rPr>
        <w:t xml:space="preserve">posiada opłaconą polisę lub inny opłacony dokument ubezpieczenia potwierdzający, że Wykonawca jest ubezpieczony od odpowiedzialności cywilnej w zakresie prowadzonej działalności związanej z przedmiotem zamówienia na </w:t>
      </w:r>
      <w:r w:rsidR="00A65BFC" w:rsidRPr="007E0C82">
        <w:rPr>
          <w:sz w:val="20"/>
          <w:szCs w:val="20"/>
        </w:rPr>
        <w:t xml:space="preserve">sumę ubezpieczenia co najmniej </w:t>
      </w:r>
      <w:r w:rsidR="00E61FCC">
        <w:rPr>
          <w:sz w:val="20"/>
          <w:szCs w:val="20"/>
        </w:rPr>
        <w:t>1</w:t>
      </w:r>
      <w:r w:rsidRPr="007E0C82">
        <w:rPr>
          <w:sz w:val="20"/>
          <w:szCs w:val="20"/>
        </w:rPr>
        <w:t xml:space="preserve">00.000 zł bez </w:t>
      </w:r>
      <w:proofErr w:type="spellStart"/>
      <w:r w:rsidR="002C2F29">
        <w:rPr>
          <w:sz w:val="20"/>
          <w:szCs w:val="20"/>
        </w:rPr>
        <w:t>podlimitów</w:t>
      </w:r>
      <w:proofErr w:type="spellEnd"/>
      <w:r w:rsidR="002C2F29">
        <w:rPr>
          <w:sz w:val="20"/>
          <w:szCs w:val="20"/>
        </w:rPr>
        <w:t xml:space="preserve"> </w:t>
      </w:r>
      <w:r w:rsidRPr="007E0C82">
        <w:rPr>
          <w:sz w:val="20"/>
          <w:szCs w:val="20"/>
        </w:rPr>
        <w:t xml:space="preserve">odpowiedzialności </w:t>
      </w:r>
      <w:r w:rsidR="00A65BFC" w:rsidRPr="007E0C82">
        <w:rPr>
          <w:sz w:val="20"/>
          <w:szCs w:val="20"/>
        </w:rPr>
        <w:t xml:space="preserve">w zakresie prowadzonej działalności związanej z przedmiotem zamówienia </w:t>
      </w:r>
      <w:r w:rsidRPr="007E0C82">
        <w:rPr>
          <w:sz w:val="20"/>
          <w:szCs w:val="20"/>
        </w:rPr>
        <w:t>i z udziałem własnym (franszyz</w:t>
      </w:r>
      <w:r w:rsidR="008E1258" w:rsidRPr="007E0C82">
        <w:rPr>
          <w:sz w:val="20"/>
          <w:szCs w:val="20"/>
        </w:rPr>
        <w:t xml:space="preserve">ą redukcyjną) </w:t>
      </w:r>
      <w:r w:rsidRPr="007E0C82">
        <w:rPr>
          <w:sz w:val="20"/>
          <w:szCs w:val="20"/>
        </w:rPr>
        <w:t xml:space="preserve">nie wyższym niż </w:t>
      </w:r>
      <w:r w:rsidR="00A65BFC" w:rsidRPr="007E0C82">
        <w:rPr>
          <w:sz w:val="20"/>
          <w:szCs w:val="20"/>
        </w:rPr>
        <w:t>10</w:t>
      </w:r>
      <w:r w:rsidRPr="007E0C82">
        <w:rPr>
          <w:sz w:val="20"/>
          <w:szCs w:val="20"/>
        </w:rPr>
        <w:t>00 zł.</w:t>
      </w:r>
    </w:p>
    <w:p w14:paraId="384FBBD0" w14:textId="77777777" w:rsidR="0080144B" w:rsidRPr="0001292B" w:rsidRDefault="0080144B" w:rsidP="0080144B">
      <w:pPr>
        <w:rPr>
          <w:sz w:val="20"/>
          <w:szCs w:val="20"/>
        </w:rPr>
      </w:pPr>
    </w:p>
    <w:p w14:paraId="65E4DBAC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§5</w:t>
      </w:r>
    </w:p>
    <w:p w14:paraId="17CC4FC5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</w:t>
      </w:r>
      <w:r>
        <w:rPr>
          <w:b/>
          <w:sz w:val="20"/>
          <w:szCs w:val="20"/>
        </w:rPr>
        <w:t>Składanie i o</w:t>
      </w:r>
      <w:r w:rsidRPr="00194F12">
        <w:rPr>
          <w:b/>
          <w:sz w:val="20"/>
          <w:szCs w:val="20"/>
        </w:rPr>
        <w:t>twarcie ofert]</w:t>
      </w:r>
    </w:p>
    <w:p w14:paraId="141CFCD4" w14:textId="77777777" w:rsidR="0080144B" w:rsidRPr="00323ECB" w:rsidRDefault="0080144B" w:rsidP="0080144B">
      <w:pPr>
        <w:numPr>
          <w:ilvl w:val="0"/>
          <w:numId w:val="3"/>
        </w:numPr>
        <w:jc w:val="both"/>
        <w:rPr>
          <w:sz w:val="20"/>
          <w:szCs w:val="20"/>
        </w:rPr>
      </w:pPr>
      <w:r w:rsidRPr="00323ECB">
        <w:rPr>
          <w:sz w:val="20"/>
          <w:szCs w:val="20"/>
        </w:rPr>
        <w:t xml:space="preserve">Termin na składanie ofert: </w:t>
      </w:r>
      <w:r w:rsidR="00DE1006">
        <w:rPr>
          <w:sz w:val="20"/>
          <w:szCs w:val="20"/>
        </w:rPr>
        <w:t>17</w:t>
      </w:r>
      <w:r w:rsidRPr="00323ECB">
        <w:rPr>
          <w:sz w:val="20"/>
          <w:szCs w:val="20"/>
        </w:rPr>
        <w:t>.0</w:t>
      </w:r>
      <w:r w:rsidR="00DE1006">
        <w:rPr>
          <w:sz w:val="20"/>
          <w:szCs w:val="20"/>
        </w:rPr>
        <w:t>6</w:t>
      </w:r>
      <w:r w:rsidRPr="00323ECB">
        <w:rPr>
          <w:sz w:val="20"/>
          <w:szCs w:val="20"/>
        </w:rPr>
        <w:t>.202</w:t>
      </w:r>
      <w:r w:rsidR="00E61FCC">
        <w:rPr>
          <w:sz w:val="20"/>
          <w:szCs w:val="20"/>
        </w:rPr>
        <w:t>6</w:t>
      </w:r>
      <w:r w:rsidRPr="00323ECB">
        <w:rPr>
          <w:sz w:val="20"/>
          <w:szCs w:val="20"/>
        </w:rPr>
        <w:t xml:space="preserve"> r. godzina 10:00</w:t>
      </w:r>
      <w:r>
        <w:rPr>
          <w:sz w:val="20"/>
          <w:szCs w:val="20"/>
        </w:rPr>
        <w:t>.</w:t>
      </w:r>
    </w:p>
    <w:p w14:paraId="371C16B3" w14:textId="77777777" w:rsidR="0080144B" w:rsidRPr="00194F12" w:rsidRDefault="0080144B" w:rsidP="0080144B">
      <w:pPr>
        <w:numPr>
          <w:ilvl w:val="0"/>
          <w:numId w:val="3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Otwarcie ofert nastąpi </w:t>
      </w:r>
      <w:r w:rsidR="008E1258">
        <w:rPr>
          <w:sz w:val="20"/>
          <w:szCs w:val="20"/>
        </w:rPr>
        <w:t xml:space="preserve">najwcześniej w dniu </w:t>
      </w:r>
      <w:r w:rsidR="00DE1006">
        <w:rPr>
          <w:sz w:val="20"/>
          <w:szCs w:val="20"/>
        </w:rPr>
        <w:t>17</w:t>
      </w:r>
      <w:r>
        <w:rPr>
          <w:sz w:val="20"/>
          <w:szCs w:val="20"/>
        </w:rPr>
        <w:t>.0</w:t>
      </w:r>
      <w:r w:rsidR="00DE1006">
        <w:rPr>
          <w:sz w:val="20"/>
          <w:szCs w:val="20"/>
        </w:rPr>
        <w:t>6</w:t>
      </w:r>
      <w:r>
        <w:rPr>
          <w:sz w:val="20"/>
          <w:szCs w:val="20"/>
        </w:rPr>
        <w:t>.202</w:t>
      </w:r>
      <w:r w:rsidR="00E61FCC">
        <w:rPr>
          <w:sz w:val="20"/>
          <w:szCs w:val="20"/>
        </w:rPr>
        <w:t>6</w:t>
      </w:r>
      <w:r>
        <w:rPr>
          <w:sz w:val="20"/>
          <w:szCs w:val="20"/>
        </w:rPr>
        <w:t xml:space="preserve"> o godzinie 10:15.</w:t>
      </w:r>
    </w:p>
    <w:p w14:paraId="4B9FA805" w14:textId="77777777" w:rsidR="0080144B" w:rsidRPr="00194F12" w:rsidRDefault="0080144B" w:rsidP="0080144B">
      <w:pPr>
        <w:numPr>
          <w:ilvl w:val="0"/>
          <w:numId w:val="3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Otwarcie ofert nastąpi </w:t>
      </w:r>
      <w:r>
        <w:rPr>
          <w:sz w:val="20"/>
          <w:szCs w:val="20"/>
        </w:rPr>
        <w:t xml:space="preserve">w systemie o którym mowa w § 1 ust. </w:t>
      </w:r>
      <w:r w:rsidR="00E61FCC">
        <w:rPr>
          <w:sz w:val="20"/>
          <w:szCs w:val="20"/>
        </w:rPr>
        <w:t>1</w:t>
      </w:r>
      <w:r>
        <w:rPr>
          <w:sz w:val="20"/>
          <w:szCs w:val="20"/>
        </w:rPr>
        <w:t>.</w:t>
      </w:r>
    </w:p>
    <w:p w14:paraId="46FD9D3C" w14:textId="77777777" w:rsidR="0080144B" w:rsidRDefault="0080144B" w:rsidP="0080144B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194F12">
        <w:rPr>
          <w:sz w:val="20"/>
          <w:szCs w:val="20"/>
        </w:rPr>
        <w:t xml:space="preserve">rzed otwarciem ofert </w:t>
      </w:r>
      <w:r>
        <w:rPr>
          <w:sz w:val="20"/>
          <w:szCs w:val="20"/>
        </w:rPr>
        <w:t>Z</w:t>
      </w:r>
      <w:r w:rsidRPr="00194F12">
        <w:rPr>
          <w:sz w:val="20"/>
          <w:szCs w:val="20"/>
        </w:rPr>
        <w:t xml:space="preserve">amawiający </w:t>
      </w:r>
      <w:r>
        <w:rPr>
          <w:sz w:val="20"/>
          <w:szCs w:val="20"/>
        </w:rPr>
        <w:t>udostępni na stronie internetowej postępowania informację o kwocie</w:t>
      </w:r>
      <w:r w:rsidRPr="00194F12">
        <w:rPr>
          <w:sz w:val="20"/>
          <w:szCs w:val="20"/>
        </w:rPr>
        <w:t>, jaką zamierza przeznac</w:t>
      </w:r>
      <w:r>
        <w:rPr>
          <w:sz w:val="20"/>
          <w:szCs w:val="20"/>
        </w:rPr>
        <w:t>zyć na sfinansowanie zamówienia</w:t>
      </w:r>
      <w:r w:rsidR="00E61FCC">
        <w:rPr>
          <w:sz w:val="20"/>
          <w:szCs w:val="20"/>
        </w:rPr>
        <w:t>.</w:t>
      </w:r>
    </w:p>
    <w:p w14:paraId="0A85E356" w14:textId="77777777" w:rsidR="0080144B" w:rsidRPr="00194F12" w:rsidRDefault="0080144B" w:rsidP="0080144B">
      <w:pPr>
        <w:jc w:val="both"/>
        <w:rPr>
          <w:sz w:val="20"/>
          <w:szCs w:val="20"/>
        </w:rPr>
      </w:pPr>
    </w:p>
    <w:p w14:paraId="4D6F1A3B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6</w:t>
      </w:r>
    </w:p>
    <w:p w14:paraId="3A4E27EB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[Opis sposobu obliczenia ceny]</w:t>
      </w:r>
    </w:p>
    <w:p w14:paraId="635E3E15" w14:textId="77777777" w:rsidR="0080144B" w:rsidRPr="00194F12" w:rsidRDefault="0080144B" w:rsidP="0080144B">
      <w:pPr>
        <w:numPr>
          <w:ilvl w:val="0"/>
          <w:numId w:val="8"/>
        </w:numPr>
        <w:tabs>
          <w:tab w:val="clear" w:pos="1080"/>
        </w:tabs>
        <w:ind w:left="720"/>
        <w:jc w:val="both"/>
        <w:rPr>
          <w:sz w:val="20"/>
          <w:szCs w:val="20"/>
        </w:rPr>
      </w:pPr>
      <w:r w:rsidRPr="00194F12">
        <w:rPr>
          <w:sz w:val="20"/>
          <w:szCs w:val="20"/>
        </w:rPr>
        <w:t>Wszelkie rozliczenia między Zamawiającym i Wykonawcą będą prowadzone w PLN.</w:t>
      </w:r>
    </w:p>
    <w:p w14:paraId="3180920F" w14:textId="77777777" w:rsidR="00E61FCC" w:rsidRPr="00194F12" w:rsidRDefault="00E61FCC" w:rsidP="00E61FCC">
      <w:pPr>
        <w:numPr>
          <w:ilvl w:val="0"/>
          <w:numId w:val="8"/>
        </w:numPr>
        <w:tabs>
          <w:tab w:val="clear" w:pos="1080"/>
        </w:tabs>
        <w:ind w:left="720"/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Zamawiający przewiduje wynagrodzenie ryczałtowe. Wynagrodzenie ryczałtowe musi obejmować wszystkie koszty związane z realizacją robót objętych dokumentacją projektową, specyfikacjami technicznymi wykonania i odbioru robót budowlanych, opisem przedmiotu zamówienia oraz niniejszą </w:t>
      </w:r>
      <w:r>
        <w:rPr>
          <w:sz w:val="20"/>
          <w:szCs w:val="20"/>
        </w:rPr>
        <w:t>SWZ</w:t>
      </w:r>
      <w:r w:rsidRPr="00194F12">
        <w:rPr>
          <w:sz w:val="20"/>
          <w:szCs w:val="20"/>
        </w:rPr>
        <w:t>, w tym ryzyko Wykonawcy z tytułu oszacowania wszelkich kosztów związanych z realizacją zamówienia, a także oddziaływania innych czynników mających lub mogących mieć wpływ na koszty. Niedoszacowanie, pominięcie oraz brak rozpoznania przedmiotu i zakresu zamówienia nie może być podstawą do żądania zmiany wynagrodzenia ryczałtowego określonego w umowie. Cena ofertowa musi obejmować wszystkie prace jakie z technicznego punktu widzenia są konie</w:t>
      </w:r>
      <w:r>
        <w:rPr>
          <w:sz w:val="20"/>
          <w:szCs w:val="20"/>
        </w:rPr>
        <w:t xml:space="preserve">czne do prawidłowego wykonania </w:t>
      </w:r>
      <w:r w:rsidRPr="00194F12">
        <w:rPr>
          <w:sz w:val="20"/>
          <w:szCs w:val="20"/>
        </w:rPr>
        <w:t>zadania</w:t>
      </w:r>
      <w:r>
        <w:rPr>
          <w:sz w:val="20"/>
          <w:szCs w:val="20"/>
        </w:rPr>
        <w:t>.</w:t>
      </w:r>
      <w:r w:rsidRPr="00194F12">
        <w:rPr>
          <w:sz w:val="20"/>
          <w:szCs w:val="20"/>
        </w:rPr>
        <w:t xml:space="preserve"> Załączone do </w:t>
      </w:r>
      <w:r>
        <w:rPr>
          <w:sz w:val="20"/>
          <w:szCs w:val="20"/>
        </w:rPr>
        <w:t>SWZ</w:t>
      </w:r>
      <w:r w:rsidRPr="00194F12">
        <w:rPr>
          <w:sz w:val="20"/>
          <w:szCs w:val="20"/>
        </w:rPr>
        <w:t xml:space="preserve"> przedmiary robót nie są podstawą sporządzenia przez Wykonawcę wyceny, a mają jedynie charakter pomocniczy, informacyjny. Wobec powyższego mogą występować rozbieżności pomiędzy ilością i zakresem prac wykazanych w załączonych przedmiarach robót, a ilością i zakresem prac do wykonania wynikających z dokumentacji projektowej, specyfikacji technicznych wykonania i odbioru robót oraz opisu przedmiotu zamówienia. Ilości i zakres prac wskazany w przedmiarach robót nie jest </w:t>
      </w:r>
      <w:r w:rsidRPr="001B240F">
        <w:rPr>
          <w:sz w:val="20"/>
          <w:szCs w:val="20"/>
        </w:rPr>
        <w:t>wiążący dla Wykonawcy. Wykonawca przy wycenie prac nie musi korzystać z załączonych do SWZ przedmiarów robót oraz</w:t>
      </w:r>
      <w:r w:rsidRPr="00194F12">
        <w:rPr>
          <w:sz w:val="20"/>
          <w:szCs w:val="20"/>
        </w:rPr>
        <w:t xml:space="preserve"> może je modyfikować.</w:t>
      </w:r>
    </w:p>
    <w:p w14:paraId="2C70088A" w14:textId="77777777" w:rsidR="00E61FCC" w:rsidRPr="00194F12" w:rsidRDefault="00E61FCC" w:rsidP="00E61FCC">
      <w:pPr>
        <w:numPr>
          <w:ilvl w:val="0"/>
          <w:numId w:val="8"/>
        </w:numPr>
        <w:tabs>
          <w:tab w:val="clear" w:pos="1080"/>
        </w:tabs>
        <w:ind w:left="720"/>
        <w:jc w:val="both"/>
        <w:rPr>
          <w:sz w:val="20"/>
          <w:szCs w:val="20"/>
        </w:rPr>
      </w:pPr>
      <w:r w:rsidRPr="00194F12">
        <w:rPr>
          <w:sz w:val="20"/>
          <w:szCs w:val="20"/>
        </w:rPr>
        <w:t>W cenę oferty należy wliczyć:</w:t>
      </w:r>
    </w:p>
    <w:p w14:paraId="61046DB9" w14:textId="77777777" w:rsidR="00E61FCC" w:rsidRPr="001B240F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koszty związane z zagospodarowaniem placu budowy, utrzymaniem porządku i czystości na terenie budowy w trakcie prowadzenia robót, posprzątaniem i uporządkowaniem terenu budowy i terenów przyległych po zakończeniu robót, </w:t>
      </w:r>
      <w:r w:rsidRPr="001B240F">
        <w:rPr>
          <w:sz w:val="20"/>
          <w:szCs w:val="20"/>
        </w:rPr>
        <w:t>utrzymaniem zaplecza budowy, połączeń telefonicznych, dozorowania terenu budowy, mycie, sprzątanie,</w:t>
      </w:r>
    </w:p>
    <w:p w14:paraId="01F23903" w14:textId="77777777" w:rsidR="00E61FCC" w:rsidRPr="00194F12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koszty związane z oznakowaniem i zabezpieczeniem BHP i </w:t>
      </w:r>
      <w:proofErr w:type="spellStart"/>
      <w:r>
        <w:rPr>
          <w:sz w:val="20"/>
          <w:szCs w:val="20"/>
        </w:rPr>
        <w:t>PP</w:t>
      </w:r>
      <w:r w:rsidRPr="00194F12">
        <w:rPr>
          <w:sz w:val="20"/>
          <w:szCs w:val="20"/>
        </w:rPr>
        <w:t>oż</w:t>
      </w:r>
      <w:proofErr w:type="spellEnd"/>
      <w:r w:rsidRPr="00194F12">
        <w:rPr>
          <w:sz w:val="20"/>
          <w:szCs w:val="20"/>
        </w:rPr>
        <w:t xml:space="preserve"> terenu budowy,</w:t>
      </w:r>
    </w:p>
    <w:p w14:paraId="4481E3A8" w14:textId="77777777" w:rsidR="00E61FCC" w:rsidRPr="001B240F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lastRenderedPageBreak/>
        <w:t xml:space="preserve">koszty związane z przygotowaniem dokumentów do </w:t>
      </w:r>
      <w:r w:rsidRPr="001B240F">
        <w:rPr>
          <w:sz w:val="20"/>
          <w:szCs w:val="20"/>
        </w:rPr>
        <w:t>wniosku o zajęcie pasa drogowego</w:t>
      </w:r>
      <w:r w:rsidRPr="00194F12">
        <w:rPr>
          <w:sz w:val="20"/>
          <w:szCs w:val="20"/>
        </w:rPr>
        <w:t xml:space="preserve"> oraz koszty zajęcia pasa drogowego (jezdni i chodnika), jeśli zajdzie taka konieczność dla zrealizowania przedmiotu umowy</w:t>
      </w:r>
    </w:p>
    <w:p w14:paraId="46078D62" w14:textId="77777777" w:rsidR="00E61FCC" w:rsidRPr="00194F12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koszty wykonania Planu bezpieczeństwa i ochrony zdrowia oraz tablicy informacyjnej budowy,</w:t>
      </w:r>
    </w:p>
    <w:p w14:paraId="2AC7C1EB" w14:textId="77777777" w:rsidR="00E61FCC" w:rsidRPr="00194F12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koszty przeprowadzenia wszystkich niezbędnych i wymaganych przepisami, warunkami technicznymi, dokumentacją projektową, itd. badań, sprawdzeń, prób i pomiarów oraz sporządzenia stosownych protokołów i przekazanie ich Zamawiającemu w jednym egzemplarzu. Protokoły muszą być zakończone</w:t>
      </w:r>
      <w:r>
        <w:rPr>
          <w:sz w:val="20"/>
          <w:szCs w:val="20"/>
        </w:rPr>
        <w:t xml:space="preserve"> wynikiem pozytywnym,</w:t>
      </w:r>
    </w:p>
    <w:p w14:paraId="4C671BA1" w14:textId="77777777" w:rsidR="00E61FCC" w:rsidRPr="00194F12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koszty rusztowań, wykonania na czas budowy zadaszeń zabezpieczających i wszelkiego rodzaju sprzętu, narzędzi i urządzeń koniecznych do użycia w celu wykonania przedmiotu umowy, koszty związane z osuszaniem zawilgoconych ścian i stropów – jeżeli wystąpi taka konieczność (np. przy niesprzyjających warunkach atmosferycznych i przedłużającym się czasem schnięcia), </w:t>
      </w:r>
    </w:p>
    <w:p w14:paraId="2A9BBF5D" w14:textId="77777777" w:rsidR="00E61FCC" w:rsidRPr="00194F12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koszty odbiorów</w:t>
      </w:r>
      <w:r w:rsidR="001348AE">
        <w:rPr>
          <w:sz w:val="20"/>
          <w:szCs w:val="20"/>
        </w:rPr>
        <w:t>,</w:t>
      </w:r>
    </w:p>
    <w:p w14:paraId="34091E64" w14:textId="77777777" w:rsidR="00E61FCC" w:rsidRPr="00194F12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koszty związane z usunięciem odpadów z terenu budowy i ich zagospodarowaniem (wywóz z terenu budowy, składow</w:t>
      </w:r>
      <w:r>
        <w:rPr>
          <w:sz w:val="20"/>
          <w:szCs w:val="20"/>
        </w:rPr>
        <w:t>anie na wysypisku, utylizacja),</w:t>
      </w:r>
    </w:p>
    <w:p w14:paraId="5CDFA05E" w14:textId="77777777" w:rsidR="00E61FCC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koszt demontażu, wywozu i utylizacji istniejącego wyposażenia (przewid</w:t>
      </w:r>
      <w:r>
        <w:rPr>
          <w:sz w:val="20"/>
          <w:szCs w:val="20"/>
        </w:rPr>
        <w:t>zianego do demontażu i wywozu),</w:t>
      </w:r>
    </w:p>
    <w:p w14:paraId="0A181F47" w14:textId="77777777" w:rsidR="00E61FCC" w:rsidRPr="0039667B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koszty związane z wykonaniem </w:t>
      </w:r>
      <w:r w:rsidRPr="0039667B">
        <w:rPr>
          <w:sz w:val="20"/>
          <w:szCs w:val="20"/>
        </w:rPr>
        <w:t>dokumentacji powykonawczej</w:t>
      </w:r>
      <w:r w:rsidRPr="00194F12">
        <w:rPr>
          <w:sz w:val="20"/>
          <w:szCs w:val="20"/>
        </w:rPr>
        <w:t xml:space="preserve"> w formie pisemnej </w:t>
      </w:r>
      <w:r>
        <w:rPr>
          <w:sz w:val="20"/>
          <w:szCs w:val="20"/>
        </w:rPr>
        <w:t>w 4 </w:t>
      </w:r>
      <w:r w:rsidRPr="0039667B">
        <w:rPr>
          <w:sz w:val="20"/>
          <w:szCs w:val="20"/>
        </w:rPr>
        <w:t>egz</w:t>
      </w:r>
      <w:r>
        <w:rPr>
          <w:sz w:val="20"/>
          <w:szCs w:val="20"/>
        </w:rPr>
        <w:t>emplarzach,</w:t>
      </w:r>
    </w:p>
    <w:p w14:paraId="5A749433" w14:textId="77777777" w:rsidR="00E61FCC" w:rsidRPr="00194F12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koszty realizacji w okresie udzielonej rękojmi i gwarancji serwisu gwarancyjnego - zgod</w:t>
      </w:r>
      <w:r>
        <w:rPr>
          <w:sz w:val="20"/>
          <w:szCs w:val="20"/>
        </w:rPr>
        <w:t>nie z umową o roboty budowlane,</w:t>
      </w:r>
    </w:p>
    <w:p w14:paraId="45664537" w14:textId="77777777" w:rsidR="00E61FCC" w:rsidRPr="00194F12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podatek VAT, naliczony w</w:t>
      </w:r>
      <w:r>
        <w:rPr>
          <w:sz w:val="20"/>
          <w:szCs w:val="20"/>
        </w:rPr>
        <w:t>edług obowiązujących przepisów i inne należności publicznoprawne, w szczególności inne podatki oraz składki ZUS odprowadzane za Wykonawcę lub przez Wykonawcę jako płatnika,</w:t>
      </w:r>
    </w:p>
    <w:p w14:paraId="7F7A1CE7" w14:textId="77777777" w:rsidR="00E61FCC" w:rsidRPr="00194F12" w:rsidRDefault="00E61FCC" w:rsidP="00E61FCC">
      <w:pPr>
        <w:numPr>
          <w:ilvl w:val="0"/>
          <w:numId w:val="41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pozostałe koszty, niezbędne do kompleksowego zrealizowania przedmiotu umowy, w szczególności transportu, ubezpieczeń, ogólnego funkcjonowania Wykonawcy obejmujące m. in.: koszty księgowe, prawne, kadrowe.</w:t>
      </w:r>
    </w:p>
    <w:p w14:paraId="0AB3C687" w14:textId="77777777" w:rsidR="0080144B" w:rsidRPr="00194F12" w:rsidRDefault="0080144B" w:rsidP="0080144B">
      <w:pPr>
        <w:jc w:val="both"/>
        <w:rPr>
          <w:sz w:val="20"/>
          <w:szCs w:val="20"/>
        </w:rPr>
      </w:pPr>
    </w:p>
    <w:p w14:paraId="2DD3DF38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7</w:t>
      </w:r>
    </w:p>
    <w:p w14:paraId="34272755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[Opis sposobu oceny ofert]</w:t>
      </w:r>
    </w:p>
    <w:p w14:paraId="5D1CC65D" w14:textId="77777777" w:rsidR="004A1E7D" w:rsidRDefault="004A1E7D" w:rsidP="004A1E7D">
      <w:pPr>
        <w:numPr>
          <w:ilvl w:val="0"/>
          <w:numId w:val="10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Zamawiający będzie się kierował następującymi kryteriami i ich wagami:</w:t>
      </w:r>
    </w:p>
    <w:p w14:paraId="33F2B980" w14:textId="77777777" w:rsidR="004A1E7D" w:rsidRDefault="004A1E7D" w:rsidP="004A1E7D">
      <w:pPr>
        <w:numPr>
          <w:ilvl w:val="1"/>
          <w:numId w:val="10"/>
        </w:numPr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Cena</w:t>
      </w:r>
      <w:r>
        <w:rPr>
          <w:sz w:val="20"/>
          <w:szCs w:val="20"/>
        </w:rPr>
        <w:t xml:space="preserve"> – ryczałtowa cena za wykonanie świadczenia umownego (w kwocie brutto).</w:t>
      </w:r>
    </w:p>
    <w:p w14:paraId="01C32391" w14:textId="77777777" w:rsidR="004A1E7D" w:rsidRDefault="004A1E7D" w:rsidP="004A1E7D">
      <w:pPr>
        <w:ind w:left="360" w:firstLine="348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Waga kryterium „</w:t>
      </w:r>
      <w:r>
        <w:rPr>
          <w:sz w:val="20"/>
          <w:szCs w:val="20"/>
          <w:u w:val="single"/>
        </w:rPr>
        <w:t>Cena” – 60%.</w:t>
      </w:r>
    </w:p>
    <w:p w14:paraId="363830C4" w14:textId="77777777" w:rsidR="004A1E7D" w:rsidRDefault="004A1E7D" w:rsidP="004A1E7D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Punkty za kryterium </w:t>
      </w:r>
      <w:r w:rsidRPr="00DD6213">
        <w:rPr>
          <w:sz w:val="20"/>
          <w:szCs w:val="20"/>
        </w:rPr>
        <w:t>Cena o</w:t>
      </w:r>
      <w:r>
        <w:rPr>
          <w:sz w:val="20"/>
          <w:szCs w:val="20"/>
        </w:rPr>
        <w:t>kreślone zostaną według wzoru:</w:t>
      </w:r>
    </w:p>
    <w:p w14:paraId="24B3A6CC" w14:textId="77777777" w:rsidR="004A1E7D" w:rsidRDefault="004A1E7D" w:rsidP="00EE5C5E">
      <w:pPr>
        <w:ind w:left="1134" w:firstLine="3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najniższa zaoferowana cena</w:t>
      </w:r>
    </w:p>
    <w:p w14:paraId="1B12B78E" w14:textId="77777777" w:rsidR="004A1E7D" w:rsidRDefault="004A1E7D" w:rsidP="00EE5C5E">
      <w:pPr>
        <w:ind w:left="1134" w:firstLine="3"/>
        <w:jc w:val="both"/>
        <w:rPr>
          <w:sz w:val="20"/>
          <w:szCs w:val="20"/>
        </w:rPr>
      </w:pPr>
      <w:r>
        <w:rPr>
          <w:sz w:val="20"/>
          <w:szCs w:val="20"/>
        </w:rPr>
        <w:t>cena z rozpatrywanej oferty     x 60 pkt.</w:t>
      </w:r>
    </w:p>
    <w:p w14:paraId="38187517" w14:textId="77777777" w:rsidR="004A1E7D" w:rsidRDefault="004A1E7D" w:rsidP="004A1E7D">
      <w:pPr>
        <w:jc w:val="both"/>
        <w:rPr>
          <w:sz w:val="20"/>
          <w:szCs w:val="20"/>
        </w:rPr>
      </w:pPr>
    </w:p>
    <w:p w14:paraId="1D50B72B" w14:textId="77777777" w:rsidR="004A1E7D" w:rsidRDefault="004A1E7D" w:rsidP="004A1E7D">
      <w:pPr>
        <w:numPr>
          <w:ilvl w:val="1"/>
          <w:numId w:val="10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Jakość</w:t>
      </w:r>
      <w:r>
        <w:rPr>
          <w:sz w:val="20"/>
          <w:szCs w:val="20"/>
        </w:rPr>
        <w:t xml:space="preserve"> – uruchomienie przez Wykonawcę dłuższego niż wymagany okresu gwarancji jakości za wykonane prace i użyte materiały.</w:t>
      </w:r>
    </w:p>
    <w:p w14:paraId="3C8FAEDC" w14:textId="77777777" w:rsidR="004A1E7D" w:rsidRDefault="004A1E7D" w:rsidP="004A1E7D">
      <w:pPr>
        <w:ind w:left="360" w:firstLine="348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Waga kryterium „</w:t>
      </w:r>
      <w:r>
        <w:rPr>
          <w:sz w:val="20"/>
          <w:szCs w:val="20"/>
          <w:u w:val="single"/>
        </w:rPr>
        <w:t>Jakość” – 20 %</w:t>
      </w:r>
    </w:p>
    <w:p w14:paraId="6F33F746" w14:textId="77777777" w:rsidR="004A1E7D" w:rsidRDefault="004A1E7D" w:rsidP="004A1E7D">
      <w:pPr>
        <w:jc w:val="both"/>
        <w:rPr>
          <w:sz w:val="20"/>
          <w:szCs w:val="20"/>
          <w:u w:val="single"/>
        </w:rPr>
      </w:pPr>
    </w:p>
    <w:p w14:paraId="37A231F7" w14:textId="77777777" w:rsidR="004A1E7D" w:rsidRDefault="004A1E7D" w:rsidP="004A1E7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Punkty za kryterium </w:t>
      </w:r>
      <w:r>
        <w:rPr>
          <w:b/>
          <w:sz w:val="20"/>
          <w:szCs w:val="20"/>
        </w:rPr>
        <w:t>Jakość</w:t>
      </w:r>
      <w:r>
        <w:rPr>
          <w:sz w:val="20"/>
          <w:szCs w:val="20"/>
        </w:rPr>
        <w:t xml:space="preserve"> zostaną określone w następujący sposób:</w:t>
      </w:r>
    </w:p>
    <w:tbl>
      <w:tblPr>
        <w:tblpPr w:leftFromText="141" w:rightFromText="141" w:vertAnchor="text" w:horzAnchor="page" w:tblpX="2570" w:tblpY="142"/>
        <w:tblW w:w="4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7"/>
        <w:gridCol w:w="408"/>
      </w:tblGrid>
      <w:tr w:rsidR="004A1E7D" w14:paraId="2521D880" w14:textId="77777777" w:rsidTr="002B34F4">
        <w:trPr>
          <w:trHeight w:val="170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9C2E" w14:textId="77777777" w:rsidR="004A1E7D" w:rsidRDefault="004A1E7D" w:rsidP="002B34F4">
            <w:pPr>
              <w:pStyle w:val="Tekstpodstawowywcity2"/>
              <w:spacing w:line="240" w:lineRule="auto"/>
              <w:ind w:left="18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Gwarancja 60 miesięcy (minimalna wymagana)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8D8A" w14:textId="77777777" w:rsidR="004A1E7D" w:rsidRDefault="004A1E7D" w:rsidP="002B34F4">
            <w:pPr>
              <w:pStyle w:val="Tekstpodstawowywcity2"/>
              <w:spacing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A1E7D" w14:paraId="336DE822" w14:textId="77777777" w:rsidTr="002B34F4">
        <w:trPr>
          <w:trHeight w:val="170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7986" w14:textId="77777777" w:rsidR="004A1E7D" w:rsidRDefault="004A1E7D" w:rsidP="002B34F4">
            <w:pPr>
              <w:pStyle w:val="Tekstpodstawowywcity2"/>
              <w:spacing w:line="240" w:lineRule="auto"/>
              <w:ind w:left="18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Gwarancja 66 miesięcy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C70D" w14:textId="77777777" w:rsidR="004A1E7D" w:rsidRDefault="004A1E7D" w:rsidP="002B34F4">
            <w:pPr>
              <w:pStyle w:val="Tekstpodstawowywcity2"/>
              <w:spacing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4A1E7D" w14:paraId="612C595B" w14:textId="77777777" w:rsidTr="002B34F4">
        <w:trPr>
          <w:trHeight w:val="170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32DA" w14:textId="77777777" w:rsidR="004A1E7D" w:rsidRDefault="004A1E7D" w:rsidP="002B34F4">
            <w:pPr>
              <w:pStyle w:val="Tekstpodstawowywcity2"/>
              <w:spacing w:line="240" w:lineRule="auto"/>
              <w:ind w:left="18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Gwarancja 72 miesięcy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9F27" w14:textId="77777777" w:rsidR="004A1E7D" w:rsidRDefault="004A1E7D" w:rsidP="002B34F4">
            <w:pPr>
              <w:pStyle w:val="Tekstpodstawowywcity2"/>
              <w:spacing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</w:tbl>
    <w:p w14:paraId="7D6CEF1E" w14:textId="77777777" w:rsidR="004A1E7D" w:rsidRDefault="004A1E7D" w:rsidP="004A1E7D">
      <w:pPr>
        <w:jc w:val="both"/>
        <w:rPr>
          <w:sz w:val="20"/>
          <w:szCs w:val="20"/>
        </w:rPr>
      </w:pPr>
    </w:p>
    <w:p w14:paraId="571E43CA" w14:textId="77777777" w:rsidR="004A1E7D" w:rsidRDefault="004A1E7D" w:rsidP="004A1E7D">
      <w:pPr>
        <w:jc w:val="both"/>
        <w:rPr>
          <w:sz w:val="20"/>
          <w:szCs w:val="20"/>
        </w:rPr>
      </w:pPr>
    </w:p>
    <w:p w14:paraId="3F1B79D2" w14:textId="77777777" w:rsidR="004A1E7D" w:rsidRDefault="004A1E7D" w:rsidP="004A1E7D">
      <w:pPr>
        <w:jc w:val="both"/>
        <w:rPr>
          <w:sz w:val="20"/>
          <w:szCs w:val="20"/>
        </w:rPr>
      </w:pPr>
    </w:p>
    <w:p w14:paraId="1C1D342C" w14:textId="77777777" w:rsidR="004A1E7D" w:rsidRDefault="004A1E7D" w:rsidP="004A1E7D">
      <w:pPr>
        <w:jc w:val="both"/>
        <w:rPr>
          <w:sz w:val="20"/>
          <w:szCs w:val="20"/>
        </w:rPr>
      </w:pPr>
    </w:p>
    <w:p w14:paraId="27674F62" w14:textId="77777777" w:rsidR="004A1E7D" w:rsidRDefault="004A1E7D" w:rsidP="004A1E7D">
      <w:pPr>
        <w:jc w:val="both"/>
        <w:rPr>
          <w:sz w:val="20"/>
          <w:szCs w:val="20"/>
        </w:rPr>
      </w:pPr>
    </w:p>
    <w:p w14:paraId="415D1C72" w14:textId="77777777" w:rsidR="004A1E7D" w:rsidRDefault="004A1E7D" w:rsidP="004A1E7D">
      <w:pPr>
        <w:jc w:val="both"/>
        <w:rPr>
          <w:sz w:val="20"/>
          <w:szCs w:val="20"/>
        </w:rPr>
      </w:pPr>
    </w:p>
    <w:p w14:paraId="2C1923F2" w14:textId="77777777" w:rsidR="004F7DFD" w:rsidRDefault="004F7DFD" w:rsidP="004A1E7D">
      <w:pPr>
        <w:jc w:val="both"/>
        <w:rPr>
          <w:sz w:val="20"/>
          <w:szCs w:val="20"/>
        </w:rPr>
      </w:pPr>
      <w:r>
        <w:rPr>
          <w:sz w:val="20"/>
          <w:szCs w:val="20"/>
        </w:rPr>
        <w:t>Gwarancja będzie liczona od dnia końcowego odbioru robót bez zastrzeżeń</w:t>
      </w:r>
    </w:p>
    <w:p w14:paraId="5B84CF48" w14:textId="77777777" w:rsidR="004F7DFD" w:rsidRDefault="004F7DFD" w:rsidP="004A1E7D">
      <w:pPr>
        <w:jc w:val="both"/>
        <w:rPr>
          <w:sz w:val="20"/>
          <w:szCs w:val="20"/>
        </w:rPr>
      </w:pPr>
    </w:p>
    <w:p w14:paraId="1110EB3B" w14:textId="77777777" w:rsidR="004A1E7D" w:rsidRPr="00DD6213" w:rsidRDefault="004A1E7D" w:rsidP="004A1E7D">
      <w:pPr>
        <w:jc w:val="both"/>
        <w:rPr>
          <w:sz w:val="20"/>
          <w:szCs w:val="20"/>
        </w:rPr>
      </w:pPr>
    </w:p>
    <w:p w14:paraId="511CE364" w14:textId="77777777" w:rsidR="004A1E7D" w:rsidRPr="00DD6213" w:rsidRDefault="004A1E7D" w:rsidP="004A1E7D">
      <w:pPr>
        <w:numPr>
          <w:ilvl w:val="1"/>
          <w:numId w:val="10"/>
        </w:numPr>
        <w:jc w:val="both"/>
        <w:rPr>
          <w:sz w:val="20"/>
          <w:szCs w:val="20"/>
        </w:rPr>
      </w:pPr>
      <w:r w:rsidRPr="00DD6213">
        <w:rPr>
          <w:b/>
          <w:sz w:val="20"/>
          <w:szCs w:val="20"/>
        </w:rPr>
        <w:t xml:space="preserve">Czas realizacji </w:t>
      </w:r>
      <w:r>
        <w:rPr>
          <w:b/>
          <w:sz w:val="20"/>
          <w:szCs w:val="20"/>
        </w:rPr>
        <w:t xml:space="preserve">– </w:t>
      </w:r>
      <w:r w:rsidRPr="00DD6213">
        <w:rPr>
          <w:sz w:val="20"/>
          <w:szCs w:val="20"/>
        </w:rPr>
        <w:t>w</w:t>
      </w:r>
      <w:r>
        <w:rPr>
          <w:sz w:val="20"/>
          <w:szCs w:val="20"/>
        </w:rPr>
        <w:t>ykonanie umowy w czasie krótszym niż dopuszczalnie najdłuższym</w:t>
      </w:r>
    </w:p>
    <w:p w14:paraId="5C4C4C91" w14:textId="77777777" w:rsidR="004A1E7D" w:rsidRPr="00DD6213" w:rsidRDefault="004A1E7D" w:rsidP="004A1E7D">
      <w:pPr>
        <w:ind w:left="360" w:firstLine="348"/>
        <w:jc w:val="both"/>
        <w:rPr>
          <w:sz w:val="20"/>
          <w:szCs w:val="20"/>
        </w:rPr>
      </w:pPr>
      <w:r w:rsidRPr="00DD6213">
        <w:rPr>
          <w:sz w:val="20"/>
          <w:szCs w:val="20"/>
        </w:rPr>
        <w:t xml:space="preserve">Waga kryterium </w:t>
      </w:r>
      <w:r w:rsidRPr="00DD6213">
        <w:rPr>
          <w:sz w:val="20"/>
          <w:szCs w:val="20"/>
          <w:u w:val="single"/>
        </w:rPr>
        <w:t>Czas realizacji – 20 %</w:t>
      </w:r>
    </w:p>
    <w:p w14:paraId="76223D53" w14:textId="77777777" w:rsidR="004A1E7D" w:rsidRPr="00DD6213" w:rsidRDefault="004A1E7D" w:rsidP="004A1E7D">
      <w:pPr>
        <w:jc w:val="both"/>
        <w:rPr>
          <w:sz w:val="20"/>
          <w:szCs w:val="20"/>
        </w:rPr>
      </w:pPr>
    </w:p>
    <w:p w14:paraId="1A979383" w14:textId="77777777" w:rsidR="004A1E7D" w:rsidRDefault="004A1E7D" w:rsidP="004A1E7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Punkty za kryterium </w:t>
      </w:r>
      <w:r w:rsidRPr="00DD6213">
        <w:rPr>
          <w:b/>
          <w:sz w:val="20"/>
          <w:szCs w:val="20"/>
        </w:rPr>
        <w:t>Czas realizacji</w:t>
      </w:r>
      <w:r w:rsidRPr="00DD6213">
        <w:rPr>
          <w:sz w:val="20"/>
          <w:szCs w:val="20"/>
        </w:rPr>
        <w:t xml:space="preserve"> </w:t>
      </w:r>
      <w:r>
        <w:rPr>
          <w:sz w:val="20"/>
          <w:szCs w:val="20"/>
        </w:rPr>
        <w:t>zostaną określone w następujący sposób:</w:t>
      </w:r>
    </w:p>
    <w:tbl>
      <w:tblPr>
        <w:tblpPr w:leftFromText="141" w:rightFromText="141" w:vertAnchor="text" w:horzAnchor="page" w:tblpX="2533" w:tblpY="192"/>
        <w:tblW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26"/>
      </w:tblGrid>
      <w:tr w:rsidR="004A1E7D" w14:paraId="61F94C73" w14:textId="77777777" w:rsidTr="002B34F4">
        <w:trPr>
          <w:trHeight w:val="1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D3E5" w14:textId="77777777" w:rsidR="004A1E7D" w:rsidRDefault="004A1E7D" w:rsidP="002B34F4">
            <w:pPr>
              <w:pStyle w:val="Tekstpodstawowywcity2"/>
              <w:spacing w:line="240" w:lineRule="auto"/>
              <w:ind w:left="-540"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miesiące (najdłuższy dopuszczalny)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C0B9" w14:textId="77777777" w:rsidR="004A1E7D" w:rsidRDefault="004A1E7D" w:rsidP="002B34F4">
            <w:pPr>
              <w:pStyle w:val="Tekstpodstawowywcity2"/>
              <w:spacing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A1E7D" w14:paraId="6995A8FD" w14:textId="77777777" w:rsidTr="002B34F4">
        <w:trPr>
          <w:trHeight w:val="1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D06A" w14:textId="77777777" w:rsidR="004A1E7D" w:rsidRDefault="004A1E7D" w:rsidP="002B34F4">
            <w:pPr>
              <w:pStyle w:val="Tekstpodstawowywcity2"/>
              <w:spacing w:line="240" w:lineRule="auto"/>
              <w:ind w:left="-540"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miesiące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36EB" w14:textId="77777777" w:rsidR="004A1E7D" w:rsidRDefault="004A1E7D" w:rsidP="002B34F4">
            <w:pPr>
              <w:pStyle w:val="Tekstpodstawowywcity2"/>
              <w:spacing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4A1E7D" w14:paraId="36BFD6D3" w14:textId="77777777" w:rsidTr="002B34F4">
        <w:trPr>
          <w:trHeight w:val="1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E706" w14:textId="77777777" w:rsidR="004A1E7D" w:rsidRDefault="004A1E7D" w:rsidP="002B34F4">
            <w:pPr>
              <w:pStyle w:val="Tekstpodstawowywcity2"/>
              <w:spacing w:line="240" w:lineRule="auto"/>
              <w:ind w:left="-540"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miesiące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A759" w14:textId="77777777" w:rsidR="004A1E7D" w:rsidRDefault="004A1E7D" w:rsidP="002B34F4">
            <w:pPr>
              <w:pStyle w:val="Tekstpodstawowywcity2"/>
              <w:spacing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</w:tbl>
    <w:p w14:paraId="78A14027" w14:textId="77777777" w:rsidR="004A1E7D" w:rsidRDefault="004A1E7D" w:rsidP="004A1E7D">
      <w:pPr>
        <w:jc w:val="both"/>
        <w:rPr>
          <w:sz w:val="20"/>
          <w:szCs w:val="20"/>
        </w:rPr>
      </w:pPr>
    </w:p>
    <w:p w14:paraId="5D2720C3" w14:textId="77777777" w:rsidR="004A1E7D" w:rsidRDefault="004A1E7D" w:rsidP="004A1E7D">
      <w:pPr>
        <w:jc w:val="both"/>
        <w:rPr>
          <w:sz w:val="20"/>
          <w:szCs w:val="20"/>
        </w:rPr>
      </w:pPr>
    </w:p>
    <w:p w14:paraId="4120B7C6" w14:textId="77777777" w:rsidR="004A1E7D" w:rsidRDefault="004A1E7D" w:rsidP="004A1E7D">
      <w:pPr>
        <w:jc w:val="both"/>
        <w:rPr>
          <w:sz w:val="20"/>
          <w:szCs w:val="20"/>
        </w:rPr>
      </w:pPr>
    </w:p>
    <w:p w14:paraId="1F370617" w14:textId="77777777" w:rsidR="004A1E7D" w:rsidRDefault="004A1E7D" w:rsidP="004A1E7D">
      <w:pPr>
        <w:jc w:val="both"/>
        <w:rPr>
          <w:sz w:val="20"/>
          <w:szCs w:val="20"/>
        </w:rPr>
      </w:pPr>
    </w:p>
    <w:p w14:paraId="1CF16E0F" w14:textId="77777777" w:rsidR="004A1E7D" w:rsidRDefault="004A1E7D" w:rsidP="004A1E7D">
      <w:pPr>
        <w:jc w:val="both"/>
        <w:rPr>
          <w:sz w:val="20"/>
          <w:szCs w:val="20"/>
        </w:rPr>
      </w:pPr>
    </w:p>
    <w:p w14:paraId="7517F6C9" w14:textId="77777777" w:rsidR="004A1E7D" w:rsidRDefault="004A1E7D" w:rsidP="004A1E7D">
      <w:pPr>
        <w:jc w:val="both"/>
        <w:rPr>
          <w:sz w:val="20"/>
          <w:szCs w:val="20"/>
        </w:rPr>
      </w:pPr>
    </w:p>
    <w:p w14:paraId="336365D8" w14:textId="77777777" w:rsidR="004F7DFD" w:rsidRDefault="005048BF" w:rsidP="004A1E7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Czas realizacji umowy będzie liczony od </w:t>
      </w:r>
      <w:r w:rsidR="00155708">
        <w:rPr>
          <w:sz w:val="20"/>
          <w:szCs w:val="20"/>
        </w:rPr>
        <w:t>dnia udostępnienia Wykonawcy terenu budowy</w:t>
      </w:r>
    </w:p>
    <w:p w14:paraId="0746EDCF" w14:textId="77777777" w:rsidR="004F7DFD" w:rsidRDefault="004F7DFD" w:rsidP="004A1E7D">
      <w:pPr>
        <w:jc w:val="both"/>
        <w:rPr>
          <w:sz w:val="20"/>
          <w:szCs w:val="20"/>
        </w:rPr>
      </w:pPr>
    </w:p>
    <w:p w14:paraId="471DC59D" w14:textId="77777777" w:rsidR="004A1E7D" w:rsidRDefault="004A1E7D" w:rsidP="004A1E7D">
      <w:pPr>
        <w:numPr>
          <w:ilvl w:val="0"/>
          <w:numId w:val="10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Zamawiający uzna za najkorzystniejsz</w:t>
      </w:r>
      <w:r w:rsidRPr="00DD6213">
        <w:rPr>
          <w:sz w:val="20"/>
          <w:szCs w:val="20"/>
        </w:rPr>
        <w:t>ą</w:t>
      </w:r>
      <w:r>
        <w:rPr>
          <w:sz w:val="20"/>
          <w:szCs w:val="20"/>
        </w:rPr>
        <w:t xml:space="preserve"> ofertę z najwyższą liczba punktów. Jeżeli dwie lub więcej ofert otrzyma taką samą liczbę punktów, zamawiający uzna za najkorzystniejszą ofertę z najniższą ceną.</w:t>
      </w:r>
    </w:p>
    <w:p w14:paraId="5C32E057" w14:textId="77777777" w:rsidR="004A1E7D" w:rsidRDefault="004A1E7D" w:rsidP="004A1E7D">
      <w:pPr>
        <w:numPr>
          <w:ilvl w:val="0"/>
          <w:numId w:val="10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Zamawiający zastosuje zaokrąglenia ilorazu wskazanego w ust. 1 pkt. 1 do dwóch miejsc po przecinku, a następnie doda do tego wyniku punkty za kryterium Jakość i Czas realizacji.</w:t>
      </w:r>
    </w:p>
    <w:p w14:paraId="26D54E50" w14:textId="77777777" w:rsidR="0080144B" w:rsidRPr="00194F12" w:rsidRDefault="0080144B" w:rsidP="0080144B">
      <w:pPr>
        <w:jc w:val="both"/>
        <w:rPr>
          <w:sz w:val="20"/>
          <w:szCs w:val="20"/>
        </w:rPr>
      </w:pPr>
    </w:p>
    <w:p w14:paraId="602A0B55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8</w:t>
      </w:r>
    </w:p>
    <w:p w14:paraId="4801A587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[Dokumenty składane na wezwanie Zamawiającego]</w:t>
      </w:r>
    </w:p>
    <w:p w14:paraId="02380A3B" w14:textId="77777777" w:rsidR="0080144B" w:rsidRPr="00194F12" w:rsidRDefault="0080144B" w:rsidP="00D56CE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sz w:val="20"/>
          <w:szCs w:val="20"/>
        </w:rPr>
      </w:pPr>
      <w:r w:rsidRPr="00194F12">
        <w:rPr>
          <w:sz w:val="20"/>
          <w:szCs w:val="20"/>
        </w:rPr>
        <w:t>Wykonawca może zostać zobowiązany przez Zamawiającego do złożenia dokumentów</w:t>
      </w:r>
      <w:r w:rsidRPr="00E17060">
        <w:rPr>
          <w:color w:val="0070C0"/>
          <w:sz w:val="20"/>
          <w:szCs w:val="20"/>
        </w:rPr>
        <w:t>,</w:t>
      </w:r>
      <w:r w:rsidRPr="00194F12">
        <w:rPr>
          <w:sz w:val="20"/>
          <w:szCs w:val="20"/>
        </w:rPr>
        <w:t xml:space="preserve"> o których mowa w § 2 oraz:</w:t>
      </w:r>
    </w:p>
    <w:p w14:paraId="3AED3946" w14:textId="77777777" w:rsidR="008C5C7D" w:rsidRPr="00643E58" w:rsidRDefault="001D240E" w:rsidP="00AB679E">
      <w:pPr>
        <w:numPr>
          <w:ilvl w:val="1"/>
          <w:numId w:val="5"/>
        </w:numPr>
        <w:tabs>
          <w:tab w:val="clear" w:pos="1440"/>
        </w:tabs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Pr="0087212A">
        <w:rPr>
          <w:sz w:val="20"/>
          <w:szCs w:val="20"/>
        </w:rPr>
        <w:t xml:space="preserve">świadczenia na </w:t>
      </w:r>
      <w:r w:rsidRPr="007E0C82">
        <w:rPr>
          <w:sz w:val="20"/>
          <w:szCs w:val="20"/>
        </w:rPr>
        <w:t xml:space="preserve">formularzu stanowiącym </w:t>
      </w:r>
      <w:r w:rsidRPr="007E0C82">
        <w:rPr>
          <w:color w:val="339966"/>
          <w:sz w:val="20"/>
          <w:szCs w:val="20"/>
        </w:rPr>
        <w:t xml:space="preserve">załącznik nr </w:t>
      </w:r>
      <w:r w:rsidR="00E12BFC">
        <w:rPr>
          <w:color w:val="339966"/>
          <w:sz w:val="20"/>
          <w:szCs w:val="20"/>
        </w:rPr>
        <w:t>4</w:t>
      </w:r>
      <w:r w:rsidRPr="007E0C82">
        <w:rPr>
          <w:sz w:val="20"/>
          <w:szCs w:val="20"/>
        </w:rPr>
        <w:t xml:space="preserve"> do</w:t>
      </w:r>
      <w:r w:rsidR="00865D31">
        <w:rPr>
          <w:sz w:val="20"/>
          <w:szCs w:val="20"/>
        </w:rPr>
        <w:t xml:space="preserve"> Części I</w:t>
      </w:r>
      <w:r w:rsidRPr="007E0C82">
        <w:rPr>
          <w:sz w:val="20"/>
          <w:szCs w:val="20"/>
        </w:rPr>
        <w:t xml:space="preserve"> SWZ oraz </w:t>
      </w:r>
      <w:r w:rsidR="0080144B" w:rsidRPr="007E0C82">
        <w:rPr>
          <w:sz w:val="20"/>
          <w:szCs w:val="20"/>
        </w:rPr>
        <w:t>referencji</w:t>
      </w:r>
      <w:r w:rsidR="0080144B" w:rsidRPr="0087212A">
        <w:rPr>
          <w:sz w:val="20"/>
          <w:szCs w:val="20"/>
        </w:rPr>
        <w:t xml:space="preserve"> </w:t>
      </w:r>
      <w:r w:rsidR="00201B5B" w:rsidRPr="007E0C82">
        <w:rPr>
          <w:sz w:val="20"/>
          <w:szCs w:val="20"/>
        </w:rPr>
        <w:t>wykazujących spełnienie warunku z § 4 pkt</w:t>
      </w:r>
      <w:r w:rsidR="003735AB" w:rsidRPr="007E0C82">
        <w:rPr>
          <w:sz w:val="20"/>
          <w:szCs w:val="20"/>
        </w:rPr>
        <w:t>.</w:t>
      </w:r>
      <w:r w:rsidR="00201B5B" w:rsidRPr="007E0C82">
        <w:rPr>
          <w:sz w:val="20"/>
          <w:szCs w:val="20"/>
        </w:rPr>
        <w:t xml:space="preserve"> 1)</w:t>
      </w:r>
      <w:r w:rsidR="003735AB" w:rsidRPr="007E0C82">
        <w:rPr>
          <w:sz w:val="20"/>
          <w:szCs w:val="20"/>
        </w:rPr>
        <w:t xml:space="preserve">. Referencje muszą wskazywać </w:t>
      </w:r>
      <w:r w:rsidR="009239F2">
        <w:rPr>
          <w:sz w:val="20"/>
          <w:szCs w:val="20"/>
        </w:rPr>
        <w:t>rodzaj wykonanych robót</w:t>
      </w:r>
      <w:r w:rsidR="009239F2" w:rsidRPr="00C52A09">
        <w:rPr>
          <w:sz w:val="20"/>
          <w:szCs w:val="20"/>
        </w:rPr>
        <w:t xml:space="preserve">, </w:t>
      </w:r>
      <w:r w:rsidR="009239F2">
        <w:rPr>
          <w:sz w:val="20"/>
          <w:szCs w:val="20"/>
        </w:rPr>
        <w:t>ich wartość, datę i miejsce wykonania oraz podmiot</w:t>
      </w:r>
      <w:r w:rsidR="009239F2" w:rsidRPr="00C52A09">
        <w:rPr>
          <w:sz w:val="20"/>
          <w:szCs w:val="20"/>
        </w:rPr>
        <w:t xml:space="preserve">, na rzecz </w:t>
      </w:r>
      <w:r w:rsidR="009239F2">
        <w:rPr>
          <w:sz w:val="20"/>
          <w:szCs w:val="20"/>
        </w:rPr>
        <w:t>którego</w:t>
      </w:r>
      <w:r w:rsidR="009239F2" w:rsidRPr="00C52A09">
        <w:rPr>
          <w:sz w:val="20"/>
          <w:szCs w:val="20"/>
        </w:rPr>
        <w:t xml:space="preserve"> roboty te zostały wykonane</w:t>
      </w:r>
      <w:r w:rsidR="009239F2">
        <w:rPr>
          <w:sz w:val="20"/>
          <w:szCs w:val="20"/>
        </w:rPr>
        <w:t>.</w:t>
      </w:r>
    </w:p>
    <w:p w14:paraId="39BB02FB" w14:textId="77777777" w:rsidR="00E71A74" w:rsidRPr="007E0C82" w:rsidRDefault="0080144B" w:rsidP="00D56CE4">
      <w:pPr>
        <w:numPr>
          <w:ilvl w:val="1"/>
          <w:numId w:val="5"/>
        </w:numPr>
        <w:tabs>
          <w:tab w:val="clear" w:pos="1440"/>
        </w:tabs>
        <w:ind w:left="709"/>
        <w:jc w:val="both"/>
        <w:rPr>
          <w:sz w:val="20"/>
          <w:szCs w:val="20"/>
        </w:rPr>
      </w:pPr>
      <w:r w:rsidRPr="007E0C82">
        <w:rPr>
          <w:sz w:val="20"/>
          <w:szCs w:val="20"/>
        </w:rPr>
        <w:t xml:space="preserve">polisy </w:t>
      </w:r>
      <w:r w:rsidR="00201B5B" w:rsidRPr="007E0C82">
        <w:rPr>
          <w:sz w:val="20"/>
          <w:szCs w:val="20"/>
        </w:rPr>
        <w:t>wykazującej spełnienie warunku z § 4 pkt 2),</w:t>
      </w:r>
    </w:p>
    <w:p w14:paraId="566E2BC7" w14:textId="77777777" w:rsidR="0080144B" w:rsidRDefault="0080144B" w:rsidP="00D56CE4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Do Wykonawców zagranicznych stosuje się </w:t>
      </w:r>
      <w:r>
        <w:rPr>
          <w:sz w:val="20"/>
          <w:szCs w:val="20"/>
        </w:rPr>
        <w:t>§ 4 rozporządzenia M</w:t>
      </w:r>
      <w:r w:rsidRPr="00C52A09">
        <w:rPr>
          <w:sz w:val="20"/>
          <w:szCs w:val="20"/>
        </w:rPr>
        <w:t xml:space="preserve">inistra </w:t>
      </w:r>
      <w:r>
        <w:rPr>
          <w:sz w:val="20"/>
          <w:szCs w:val="20"/>
        </w:rPr>
        <w:t>R</w:t>
      </w:r>
      <w:r w:rsidRPr="00C52A09">
        <w:rPr>
          <w:sz w:val="20"/>
          <w:szCs w:val="20"/>
        </w:rPr>
        <w:t xml:space="preserve">ozwoju, </w:t>
      </w:r>
      <w:r>
        <w:rPr>
          <w:sz w:val="20"/>
          <w:szCs w:val="20"/>
        </w:rPr>
        <w:t>P</w:t>
      </w:r>
      <w:r w:rsidRPr="00C52A09">
        <w:rPr>
          <w:sz w:val="20"/>
          <w:szCs w:val="20"/>
        </w:rPr>
        <w:t xml:space="preserve">racy i </w:t>
      </w:r>
      <w:r>
        <w:rPr>
          <w:sz w:val="20"/>
          <w:szCs w:val="20"/>
        </w:rPr>
        <w:t>T</w:t>
      </w:r>
      <w:r w:rsidRPr="00C52A09">
        <w:rPr>
          <w:sz w:val="20"/>
          <w:szCs w:val="20"/>
        </w:rPr>
        <w:t>echnologii z dnia 23 grudnia 2020 r.</w:t>
      </w:r>
      <w:r>
        <w:rPr>
          <w:sz w:val="20"/>
          <w:szCs w:val="20"/>
        </w:rPr>
        <w:t xml:space="preserve"> </w:t>
      </w:r>
      <w:r w:rsidRPr="00C52A09">
        <w:rPr>
          <w:sz w:val="20"/>
          <w:szCs w:val="20"/>
        </w:rPr>
        <w:t>w sprawie podmiotowych środków dowodowych oraz innych dokumentów lub oświadczeń, jakich może żądać zamawiający od wykonawcy</w:t>
      </w:r>
      <w:r>
        <w:rPr>
          <w:sz w:val="20"/>
          <w:szCs w:val="20"/>
        </w:rPr>
        <w:t>.</w:t>
      </w:r>
    </w:p>
    <w:p w14:paraId="5B924DE7" w14:textId="77777777" w:rsidR="0080144B" w:rsidRPr="00194F12" w:rsidRDefault="0080144B" w:rsidP="0080144B">
      <w:pPr>
        <w:ind w:left="360"/>
        <w:jc w:val="both"/>
        <w:rPr>
          <w:sz w:val="20"/>
          <w:szCs w:val="20"/>
        </w:rPr>
      </w:pPr>
    </w:p>
    <w:p w14:paraId="16C3843E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9</w:t>
      </w:r>
    </w:p>
    <w:p w14:paraId="65B4F286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[Wadium]</w:t>
      </w:r>
    </w:p>
    <w:p w14:paraId="69C8DAC4" w14:textId="77777777" w:rsidR="0080144B" w:rsidRPr="00194F12" w:rsidRDefault="0080144B" w:rsidP="0080144B">
      <w:pPr>
        <w:numPr>
          <w:ilvl w:val="1"/>
          <w:numId w:val="7"/>
        </w:numPr>
        <w:tabs>
          <w:tab w:val="clear" w:pos="1440"/>
        </w:tabs>
        <w:ind w:left="709"/>
        <w:jc w:val="both"/>
        <w:rPr>
          <w:sz w:val="20"/>
          <w:szCs w:val="20"/>
        </w:rPr>
      </w:pPr>
      <w:r w:rsidRPr="00194F12">
        <w:rPr>
          <w:sz w:val="20"/>
          <w:szCs w:val="20"/>
        </w:rPr>
        <w:t>Wadium musi być wniesione przed upływem terminu na złożenie ofert.</w:t>
      </w:r>
    </w:p>
    <w:p w14:paraId="597D741B" w14:textId="77777777" w:rsidR="0080144B" w:rsidRDefault="0080144B" w:rsidP="0080144B">
      <w:pPr>
        <w:numPr>
          <w:ilvl w:val="1"/>
          <w:numId w:val="7"/>
        </w:numPr>
        <w:tabs>
          <w:tab w:val="clear" w:pos="1440"/>
        </w:tabs>
        <w:ind w:left="709"/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Wadium można wpłacić przelewem na rachunek Zamawiającego o numerze </w:t>
      </w:r>
    </w:p>
    <w:p w14:paraId="3CDC2705" w14:textId="77777777" w:rsidR="0080144B" w:rsidRPr="007E0C82" w:rsidRDefault="0080144B" w:rsidP="0080144B">
      <w:pPr>
        <w:ind w:left="349"/>
        <w:jc w:val="center"/>
        <w:rPr>
          <w:sz w:val="20"/>
          <w:szCs w:val="20"/>
        </w:rPr>
      </w:pPr>
      <w:r w:rsidRPr="007E0C82">
        <w:rPr>
          <w:b/>
          <w:sz w:val="20"/>
          <w:szCs w:val="20"/>
          <w:u w:val="single"/>
        </w:rPr>
        <w:t>20 1050 1559 1000 0023 5632 0982</w:t>
      </w:r>
    </w:p>
    <w:p w14:paraId="64D1C447" w14:textId="77777777" w:rsidR="0080144B" w:rsidRDefault="0080144B" w:rsidP="0080144B">
      <w:pPr>
        <w:ind w:left="708"/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Inne formy wniesienia wadium określa art. </w:t>
      </w:r>
      <w:r>
        <w:rPr>
          <w:sz w:val="20"/>
          <w:szCs w:val="20"/>
        </w:rPr>
        <w:t xml:space="preserve">97 ust. 7 </w:t>
      </w:r>
      <w:r w:rsidRPr="00194F12">
        <w:rPr>
          <w:sz w:val="20"/>
          <w:szCs w:val="20"/>
        </w:rPr>
        <w:t xml:space="preserve">ustawy. W razie jeżeli poręczenie lub gwarancja nie będą przewidywać nieodwołalnego bezwarunkowego zobowiązania </w:t>
      </w:r>
      <w:r>
        <w:rPr>
          <w:sz w:val="20"/>
          <w:szCs w:val="20"/>
        </w:rPr>
        <w:t xml:space="preserve">się Gwaranta </w:t>
      </w:r>
      <w:r w:rsidRPr="00194F12">
        <w:rPr>
          <w:sz w:val="20"/>
          <w:szCs w:val="20"/>
        </w:rPr>
        <w:t xml:space="preserve">do zapłaty na rzecz Zamawiającego w reakcji na jego pierwsze żądanie </w:t>
      </w:r>
      <w:r>
        <w:rPr>
          <w:sz w:val="20"/>
          <w:szCs w:val="20"/>
        </w:rPr>
        <w:t xml:space="preserve">(złożone Gwarantowi w formie pisemnej zwykłej lub dokumentowej) </w:t>
      </w:r>
      <w:r w:rsidRPr="00194F12">
        <w:rPr>
          <w:sz w:val="20"/>
          <w:szCs w:val="20"/>
        </w:rPr>
        <w:t xml:space="preserve">we wszystkich przypadkach wymienionych w art. </w:t>
      </w:r>
      <w:r>
        <w:rPr>
          <w:sz w:val="20"/>
          <w:szCs w:val="20"/>
        </w:rPr>
        <w:t xml:space="preserve">98 </w:t>
      </w:r>
      <w:r w:rsidRPr="00194F12">
        <w:rPr>
          <w:sz w:val="20"/>
          <w:szCs w:val="20"/>
        </w:rPr>
        <w:t xml:space="preserve">ust. </w:t>
      </w:r>
      <w:r>
        <w:rPr>
          <w:sz w:val="20"/>
          <w:szCs w:val="20"/>
        </w:rPr>
        <w:t xml:space="preserve">6 </w:t>
      </w:r>
      <w:r w:rsidRPr="00194F12">
        <w:rPr>
          <w:sz w:val="20"/>
          <w:szCs w:val="20"/>
        </w:rPr>
        <w:t>ustawy Zamawiający uzna, że wadium wniesiono w sposób nieprawidłowy.</w:t>
      </w:r>
      <w:r>
        <w:rPr>
          <w:sz w:val="20"/>
          <w:szCs w:val="20"/>
        </w:rPr>
        <w:t xml:space="preserve"> W szczególności nie jest dopuszczalny wymóg:</w:t>
      </w:r>
    </w:p>
    <w:p w14:paraId="5E63D359" w14:textId="77777777" w:rsidR="0080144B" w:rsidRDefault="0080144B" w:rsidP="0080144B">
      <w:pPr>
        <w:numPr>
          <w:ilvl w:val="2"/>
          <w:numId w:val="7"/>
        </w:numPr>
        <w:tabs>
          <w:tab w:val="clear" w:pos="2340"/>
        </w:tabs>
        <w:ind w:left="1260"/>
        <w:jc w:val="both"/>
        <w:rPr>
          <w:sz w:val="20"/>
          <w:szCs w:val="20"/>
        </w:rPr>
      </w:pPr>
      <w:r>
        <w:rPr>
          <w:sz w:val="20"/>
          <w:szCs w:val="20"/>
        </w:rPr>
        <w:t>uprzedniego wzywania Wykonawcy,</w:t>
      </w:r>
    </w:p>
    <w:p w14:paraId="36AFEB54" w14:textId="77777777" w:rsidR="0080144B" w:rsidRDefault="0080144B" w:rsidP="0080144B">
      <w:pPr>
        <w:numPr>
          <w:ilvl w:val="2"/>
          <w:numId w:val="7"/>
        </w:numPr>
        <w:tabs>
          <w:tab w:val="clear" w:pos="2340"/>
        </w:tabs>
        <w:ind w:left="1260"/>
        <w:jc w:val="both"/>
        <w:rPr>
          <w:sz w:val="20"/>
          <w:szCs w:val="20"/>
        </w:rPr>
      </w:pPr>
      <w:r>
        <w:rPr>
          <w:sz w:val="20"/>
          <w:szCs w:val="20"/>
        </w:rPr>
        <w:t>poświadczenia autentyczności podpisu osoby reprezentującej Zamawiającego,</w:t>
      </w:r>
    </w:p>
    <w:p w14:paraId="15E3C1DF" w14:textId="77777777" w:rsidR="0080144B" w:rsidRDefault="0080144B" w:rsidP="0080144B">
      <w:pPr>
        <w:numPr>
          <w:ilvl w:val="2"/>
          <w:numId w:val="7"/>
        </w:numPr>
        <w:tabs>
          <w:tab w:val="clear" w:pos="2340"/>
        </w:tabs>
        <w:ind w:left="1260"/>
        <w:jc w:val="both"/>
        <w:rPr>
          <w:sz w:val="20"/>
          <w:szCs w:val="20"/>
        </w:rPr>
      </w:pPr>
      <w:r>
        <w:rPr>
          <w:sz w:val="20"/>
          <w:szCs w:val="20"/>
        </w:rPr>
        <w:t>wykazywania lub sprawdzania zasadności pisemnego żądania Zamawiającego skierowanego do Gwaranta,</w:t>
      </w:r>
    </w:p>
    <w:p w14:paraId="5D913F02" w14:textId="77777777" w:rsidR="0080144B" w:rsidRPr="00194F12" w:rsidRDefault="0080144B" w:rsidP="0080144B">
      <w:pPr>
        <w:numPr>
          <w:ilvl w:val="2"/>
          <w:numId w:val="7"/>
        </w:numPr>
        <w:tabs>
          <w:tab w:val="clear" w:pos="2340"/>
        </w:tabs>
        <w:ind w:left="12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złożenia </w:t>
      </w:r>
      <w:r w:rsidRPr="00194F12">
        <w:rPr>
          <w:sz w:val="20"/>
          <w:szCs w:val="20"/>
        </w:rPr>
        <w:t>pierwsze</w:t>
      </w:r>
      <w:r>
        <w:rPr>
          <w:sz w:val="20"/>
          <w:szCs w:val="20"/>
        </w:rPr>
        <w:t>go</w:t>
      </w:r>
      <w:r w:rsidRPr="00194F12">
        <w:rPr>
          <w:sz w:val="20"/>
          <w:szCs w:val="20"/>
        </w:rPr>
        <w:t xml:space="preserve"> pisemne</w:t>
      </w:r>
      <w:r>
        <w:rPr>
          <w:sz w:val="20"/>
          <w:szCs w:val="20"/>
        </w:rPr>
        <w:t>go żądania do Gwaranta w terminie krótszym niż 3 dni po upływie ostatniego dnia związania Wykonawcy złożoną ofertą.</w:t>
      </w:r>
    </w:p>
    <w:p w14:paraId="282B1601" w14:textId="77777777" w:rsidR="0080144B" w:rsidRDefault="0080144B" w:rsidP="0080144B">
      <w:pPr>
        <w:numPr>
          <w:ilvl w:val="1"/>
          <w:numId w:val="7"/>
        </w:numPr>
        <w:tabs>
          <w:tab w:val="clear" w:pos="1440"/>
        </w:tabs>
        <w:ind w:left="709"/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Zamawiający zwraca lub rozlicza wadium w trybie art. </w:t>
      </w:r>
      <w:r>
        <w:rPr>
          <w:sz w:val="20"/>
          <w:szCs w:val="20"/>
        </w:rPr>
        <w:t xml:space="preserve">98 ust. 1 i </w:t>
      </w:r>
      <w:r w:rsidRPr="00194F12">
        <w:rPr>
          <w:sz w:val="20"/>
          <w:szCs w:val="20"/>
        </w:rPr>
        <w:t>2 ustawy.</w:t>
      </w:r>
    </w:p>
    <w:p w14:paraId="17F7FBE2" w14:textId="77777777" w:rsidR="0080144B" w:rsidRDefault="0080144B" w:rsidP="00CB0BFC">
      <w:pPr>
        <w:rPr>
          <w:b/>
          <w:sz w:val="20"/>
          <w:szCs w:val="20"/>
        </w:rPr>
      </w:pPr>
    </w:p>
    <w:p w14:paraId="1F86C693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10</w:t>
      </w:r>
    </w:p>
    <w:p w14:paraId="107CB518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[P</w:t>
      </w:r>
      <w:r w:rsidRPr="00194F12">
        <w:rPr>
          <w:b/>
          <w:sz w:val="20"/>
          <w:szCs w:val="20"/>
        </w:rPr>
        <w:t>ouczenie]</w:t>
      </w:r>
    </w:p>
    <w:p w14:paraId="1B3C1C55" w14:textId="77777777" w:rsidR="0080144B" w:rsidRPr="00194F12" w:rsidRDefault="0080144B" w:rsidP="0080144B">
      <w:pPr>
        <w:jc w:val="both"/>
        <w:rPr>
          <w:sz w:val="20"/>
          <w:szCs w:val="20"/>
        </w:rPr>
      </w:pPr>
      <w:r w:rsidRPr="00194F12">
        <w:rPr>
          <w:sz w:val="20"/>
          <w:szCs w:val="20"/>
        </w:rPr>
        <w:t xml:space="preserve">Regulacja w przedmiocie środki ochrony prawnej znajduje się w dziale </w:t>
      </w:r>
      <w:r>
        <w:rPr>
          <w:sz w:val="20"/>
          <w:szCs w:val="20"/>
        </w:rPr>
        <w:t xml:space="preserve">IX </w:t>
      </w:r>
      <w:r w:rsidRPr="00194F12">
        <w:rPr>
          <w:sz w:val="20"/>
          <w:szCs w:val="20"/>
        </w:rPr>
        <w:t xml:space="preserve">ustawy (art. </w:t>
      </w:r>
      <w:r>
        <w:rPr>
          <w:sz w:val="20"/>
          <w:szCs w:val="20"/>
        </w:rPr>
        <w:t xml:space="preserve">505 </w:t>
      </w:r>
      <w:r w:rsidRPr="00194F12">
        <w:rPr>
          <w:sz w:val="20"/>
          <w:szCs w:val="20"/>
        </w:rPr>
        <w:t>i następne)</w:t>
      </w:r>
      <w:r>
        <w:rPr>
          <w:sz w:val="20"/>
          <w:szCs w:val="20"/>
        </w:rPr>
        <w:t>. W szczególności Wykonawca może wnieść odwołanie na czynność Zamawiającego niezgodną z przepisami ustawy lub zaniechanie czynności w postępowaniu o udzielenie zamówienia (art. 513 ustawy).</w:t>
      </w:r>
    </w:p>
    <w:p w14:paraId="6C17AEB6" w14:textId="77777777" w:rsidR="0080144B" w:rsidRPr="00194F12" w:rsidRDefault="0080144B" w:rsidP="0080144B">
      <w:pPr>
        <w:rPr>
          <w:sz w:val="20"/>
          <w:szCs w:val="20"/>
        </w:rPr>
      </w:pPr>
    </w:p>
    <w:p w14:paraId="6396610B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11</w:t>
      </w:r>
    </w:p>
    <w:p w14:paraId="1B15D69D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</w:t>
      </w:r>
      <w:r>
        <w:rPr>
          <w:b/>
          <w:sz w:val="20"/>
          <w:szCs w:val="20"/>
        </w:rPr>
        <w:t>Z</w:t>
      </w:r>
      <w:r w:rsidRPr="00194F12">
        <w:rPr>
          <w:b/>
          <w:sz w:val="20"/>
          <w:szCs w:val="20"/>
        </w:rPr>
        <w:t>miana umowy]</w:t>
      </w:r>
    </w:p>
    <w:p w14:paraId="2FD702ED" w14:textId="77777777" w:rsidR="0080144B" w:rsidRDefault="0080144B" w:rsidP="0080144B">
      <w:pPr>
        <w:numPr>
          <w:ilvl w:val="0"/>
          <w:numId w:val="9"/>
        </w:numPr>
        <w:jc w:val="both"/>
        <w:rPr>
          <w:sz w:val="20"/>
          <w:szCs w:val="20"/>
        </w:rPr>
      </w:pPr>
      <w:r w:rsidRPr="00194F12">
        <w:rPr>
          <w:sz w:val="20"/>
          <w:szCs w:val="20"/>
        </w:rPr>
        <w:t>Zamawiający pr</w:t>
      </w:r>
      <w:r>
        <w:rPr>
          <w:sz w:val="20"/>
          <w:szCs w:val="20"/>
        </w:rPr>
        <w:t>zewiduje możliwość zmiany umowy.</w:t>
      </w:r>
    </w:p>
    <w:p w14:paraId="66981949" w14:textId="77777777" w:rsidR="0080144B" w:rsidRPr="00194F12" w:rsidRDefault="0080144B" w:rsidP="0080144B">
      <w:pPr>
        <w:numPr>
          <w:ilvl w:val="0"/>
          <w:numId w:val="9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Rodzaj i zakres zmian oraz warunki ich wprowadzenia </w:t>
      </w:r>
      <w:r w:rsidRPr="00194F12">
        <w:rPr>
          <w:sz w:val="20"/>
          <w:szCs w:val="20"/>
        </w:rPr>
        <w:t>określono w załącznik</w:t>
      </w:r>
      <w:r>
        <w:rPr>
          <w:sz w:val="20"/>
          <w:szCs w:val="20"/>
        </w:rPr>
        <w:t>u</w:t>
      </w:r>
      <w:r w:rsidRPr="00194F12">
        <w:rPr>
          <w:sz w:val="20"/>
          <w:szCs w:val="20"/>
        </w:rPr>
        <w:t xml:space="preserve"> nr 1 do </w:t>
      </w:r>
      <w:r>
        <w:rPr>
          <w:sz w:val="20"/>
          <w:szCs w:val="20"/>
        </w:rPr>
        <w:t xml:space="preserve">Części I SWZ </w:t>
      </w:r>
      <w:r w:rsidRPr="00194F12">
        <w:rPr>
          <w:sz w:val="20"/>
          <w:szCs w:val="20"/>
        </w:rPr>
        <w:t>(</w:t>
      </w:r>
      <w:r>
        <w:rPr>
          <w:sz w:val="20"/>
          <w:szCs w:val="20"/>
        </w:rPr>
        <w:t>§ </w:t>
      </w:r>
      <w:r w:rsidR="00A05C35">
        <w:rPr>
          <w:sz w:val="20"/>
          <w:szCs w:val="20"/>
        </w:rPr>
        <w:t>21 P</w:t>
      </w:r>
      <w:r>
        <w:rPr>
          <w:sz w:val="20"/>
          <w:szCs w:val="20"/>
        </w:rPr>
        <w:t xml:space="preserve">rojektu </w:t>
      </w:r>
      <w:r w:rsidR="00A05C35">
        <w:rPr>
          <w:sz w:val="20"/>
          <w:szCs w:val="20"/>
        </w:rPr>
        <w:t>U</w:t>
      </w:r>
      <w:r>
        <w:rPr>
          <w:sz w:val="20"/>
          <w:szCs w:val="20"/>
        </w:rPr>
        <w:t>mowy</w:t>
      </w:r>
      <w:r w:rsidRPr="00194F12">
        <w:rPr>
          <w:sz w:val="20"/>
          <w:szCs w:val="20"/>
        </w:rPr>
        <w:t>).</w:t>
      </w:r>
    </w:p>
    <w:p w14:paraId="740EE187" w14:textId="77777777" w:rsidR="0080144B" w:rsidRPr="00194F12" w:rsidRDefault="0080144B" w:rsidP="0080144B">
      <w:pPr>
        <w:jc w:val="both"/>
        <w:rPr>
          <w:sz w:val="20"/>
          <w:szCs w:val="20"/>
        </w:rPr>
      </w:pPr>
    </w:p>
    <w:p w14:paraId="79EEFA57" w14:textId="77777777" w:rsidR="00014393" w:rsidRDefault="00014393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12</w:t>
      </w:r>
    </w:p>
    <w:p w14:paraId="6006D703" w14:textId="77777777" w:rsidR="00014393" w:rsidRDefault="00014393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[Unieważnienie postępowania</w:t>
      </w:r>
      <w:r w:rsidR="00A92616">
        <w:rPr>
          <w:b/>
          <w:sz w:val="20"/>
          <w:szCs w:val="20"/>
        </w:rPr>
        <w:t xml:space="preserve"> na podstawie art. 310 ustawy</w:t>
      </w:r>
      <w:r>
        <w:rPr>
          <w:b/>
          <w:sz w:val="20"/>
          <w:szCs w:val="20"/>
        </w:rPr>
        <w:t>]</w:t>
      </w:r>
    </w:p>
    <w:p w14:paraId="01736E3A" w14:textId="77777777" w:rsidR="00014393" w:rsidRDefault="00014393" w:rsidP="007312AB">
      <w:pPr>
        <w:numPr>
          <w:ilvl w:val="0"/>
          <w:numId w:val="42"/>
        </w:numPr>
        <w:jc w:val="both"/>
        <w:rPr>
          <w:sz w:val="20"/>
          <w:szCs w:val="20"/>
        </w:rPr>
      </w:pPr>
      <w:r w:rsidRPr="0037222A">
        <w:rPr>
          <w:sz w:val="20"/>
          <w:szCs w:val="20"/>
        </w:rPr>
        <w:t>Zamawiaj</w:t>
      </w:r>
      <w:r>
        <w:rPr>
          <w:sz w:val="20"/>
          <w:szCs w:val="20"/>
        </w:rPr>
        <w:t>ą</w:t>
      </w:r>
      <w:r w:rsidRPr="007312AB">
        <w:rPr>
          <w:sz w:val="20"/>
          <w:szCs w:val="20"/>
        </w:rPr>
        <w:t>cy podaje</w:t>
      </w:r>
      <w:r>
        <w:rPr>
          <w:sz w:val="20"/>
          <w:szCs w:val="20"/>
        </w:rPr>
        <w:t>, że finansowanie przedmiotu zamówienia zostało przewidziane w ramach dotacji celowej ze środków Gminy Miasto Szczecin.</w:t>
      </w:r>
    </w:p>
    <w:p w14:paraId="44585C45" w14:textId="77777777" w:rsidR="00014393" w:rsidRPr="007312AB" w:rsidRDefault="00014393" w:rsidP="007312AB">
      <w:pPr>
        <w:numPr>
          <w:ilvl w:val="0"/>
          <w:numId w:val="42"/>
        </w:numPr>
        <w:jc w:val="both"/>
        <w:rPr>
          <w:sz w:val="20"/>
          <w:szCs w:val="20"/>
        </w:rPr>
      </w:pPr>
      <w:r w:rsidRPr="00014393">
        <w:rPr>
          <w:sz w:val="20"/>
          <w:szCs w:val="20"/>
        </w:rPr>
        <w:t>Zamawiający</w:t>
      </w:r>
      <w:r w:rsidR="00A92616">
        <w:rPr>
          <w:sz w:val="20"/>
          <w:szCs w:val="20"/>
        </w:rPr>
        <w:t xml:space="preserve"> informuje, że </w:t>
      </w:r>
      <w:r w:rsidRPr="00014393">
        <w:rPr>
          <w:sz w:val="20"/>
          <w:szCs w:val="20"/>
        </w:rPr>
        <w:t>może unieważnić postępowania o udzielenie zamówienia,</w:t>
      </w:r>
      <w:r w:rsidR="00A92616">
        <w:rPr>
          <w:sz w:val="20"/>
          <w:szCs w:val="20"/>
        </w:rPr>
        <w:t xml:space="preserve"> </w:t>
      </w:r>
      <w:r w:rsidRPr="00014393">
        <w:rPr>
          <w:sz w:val="20"/>
          <w:szCs w:val="20"/>
        </w:rPr>
        <w:t>jeżeli środki publiczne, które Zamawiający zamierzał przeznaczyć na sfinansowanie całości lub części</w:t>
      </w:r>
      <w:r w:rsidR="00A92616">
        <w:rPr>
          <w:sz w:val="20"/>
          <w:szCs w:val="20"/>
        </w:rPr>
        <w:t xml:space="preserve"> </w:t>
      </w:r>
      <w:r w:rsidRPr="00014393">
        <w:rPr>
          <w:sz w:val="20"/>
          <w:szCs w:val="20"/>
        </w:rPr>
        <w:t>zamówienia, nie zostały mu przyznane</w:t>
      </w:r>
      <w:r w:rsidR="00A92616">
        <w:rPr>
          <w:sz w:val="20"/>
          <w:szCs w:val="20"/>
        </w:rPr>
        <w:t>.</w:t>
      </w:r>
    </w:p>
    <w:p w14:paraId="0CD89B90" w14:textId="77777777" w:rsidR="00014393" w:rsidRDefault="00014393" w:rsidP="0080144B">
      <w:pPr>
        <w:jc w:val="center"/>
        <w:rPr>
          <w:b/>
          <w:sz w:val="20"/>
          <w:szCs w:val="20"/>
        </w:rPr>
      </w:pPr>
    </w:p>
    <w:p w14:paraId="6CD48FBE" w14:textId="77777777" w:rsidR="0080144B" w:rsidRDefault="0080144B" w:rsidP="008014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</w:t>
      </w:r>
      <w:r w:rsidR="00014393">
        <w:rPr>
          <w:b/>
          <w:sz w:val="20"/>
          <w:szCs w:val="20"/>
        </w:rPr>
        <w:t>3</w:t>
      </w:r>
    </w:p>
    <w:p w14:paraId="319B6136" w14:textId="77777777" w:rsidR="0080144B" w:rsidRPr="00194F12" w:rsidRDefault="0080144B" w:rsidP="0080144B">
      <w:pPr>
        <w:jc w:val="center"/>
        <w:rPr>
          <w:b/>
          <w:sz w:val="20"/>
          <w:szCs w:val="20"/>
        </w:rPr>
      </w:pPr>
      <w:r w:rsidRPr="00194F12">
        <w:rPr>
          <w:b/>
          <w:sz w:val="20"/>
          <w:szCs w:val="20"/>
        </w:rPr>
        <w:t>[</w:t>
      </w:r>
      <w:r>
        <w:rPr>
          <w:b/>
          <w:sz w:val="20"/>
          <w:szCs w:val="20"/>
        </w:rPr>
        <w:t>O</w:t>
      </w:r>
      <w:r w:rsidRPr="00194F12">
        <w:rPr>
          <w:b/>
          <w:sz w:val="20"/>
          <w:szCs w:val="20"/>
        </w:rPr>
        <w:t>desłanie]</w:t>
      </w:r>
    </w:p>
    <w:p w14:paraId="30ED31C1" w14:textId="77777777" w:rsidR="0080144B" w:rsidRPr="00194F12" w:rsidRDefault="0080144B" w:rsidP="0080144B">
      <w:pPr>
        <w:rPr>
          <w:sz w:val="20"/>
          <w:szCs w:val="20"/>
        </w:rPr>
      </w:pPr>
      <w:r w:rsidRPr="00194F12">
        <w:rPr>
          <w:sz w:val="20"/>
          <w:szCs w:val="20"/>
        </w:rPr>
        <w:t xml:space="preserve">Do kwestii nieuregulowanych w </w:t>
      </w:r>
      <w:r>
        <w:rPr>
          <w:sz w:val="20"/>
          <w:szCs w:val="20"/>
        </w:rPr>
        <w:t>SWZ</w:t>
      </w:r>
      <w:r w:rsidRPr="00194F12">
        <w:rPr>
          <w:sz w:val="20"/>
          <w:szCs w:val="20"/>
        </w:rPr>
        <w:t xml:space="preserve"> stosuje się ustawę oraz inne polskie przypisy prawa.</w:t>
      </w:r>
    </w:p>
    <w:p w14:paraId="169A8A7D" w14:textId="77777777" w:rsidR="0080144B" w:rsidRDefault="0080144B" w:rsidP="0080144B">
      <w:pPr>
        <w:rPr>
          <w:sz w:val="20"/>
          <w:szCs w:val="20"/>
        </w:rPr>
      </w:pPr>
    </w:p>
    <w:p w14:paraId="41BF9AED" w14:textId="77777777" w:rsidR="0080144B" w:rsidRPr="00617FFC" w:rsidRDefault="0080144B" w:rsidP="0080144B">
      <w:pPr>
        <w:rPr>
          <w:sz w:val="18"/>
          <w:szCs w:val="18"/>
        </w:rPr>
      </w:pPr>
      <w:r w:rsidRPr="00617FFC">
        <w:rPr>
          <w:sz w:val="18"/>
          <w:szCs w:val="18"/>
        </w:rPr>
        <w:t>Załączniki do Części I SWZ:</w:t>
      </w:r>
    </w:p>
    <w:p w14:paraId="6EA754CE" w14:textId="77777777" w:rsidR="0080144B" w:rsidRPr="00617FFC" w:rsidRDefault="0080144B" w:rsidP="0080144B">
      <w:pPr>
        <w:ind w:left="360"/>
        <w:rPr>
          <w:sz w:val="18"/>
          <w:szCs w:val="18"/>
        </w:rPr>
      </w:pPr>
      <w:r w:rsidRPr="00617FFC">
        <w:rPr>
          <w:sz w:val="18"/>
          <w:szCs w:val="18"/>
        </w:rPr>
        <w:t>Załącznik nr 1 – projekt umowy,</w:t>
      </w:r>
    </w:p>
    <w:p w14:paraId="246D5375" w14:textId="77777777" w:rsidR="0080144B" w:rsidRPr="00617FFC" w:rsidRDefault="0080144B" w:rsidP="0080144B">
      <w:pPr>
        <w:ind w:left="360"/>
        <w:rPr>
          <w:sz w:val="18"/>
          <w:szCs w:val="18"/>
        </w:rPr>
      </w:pPr>
      <w:r w:rsidRPr="00617FFC">
        <w:rPr>
          <w:sz w:val="18"/>
          <w:szCs w:val="18"/>
        </w:rPr>
        <w:t>Załącznik nr 2 – formularz oferty,</w:t>
      </w:r>
    </w:p>
    <w:p w14:paraId="11276348" w14:textId="77777777" w:rsidR="0080144B" w:rsidRPr="00617FFC" w:rsidRDefault="0080144B" w:rsidP="0080144B">
      <w:pPr>
        <w:ind w:left="360"/>
        <w:rPr>
          <w:sz w:val="18"/>
          <w:szCs w:val="18"/>
        </w:rPr>
      </w:pPr>
      <w:r w:rsidRPr="00617FFC">
        <w:rPr>
          <w:sz w:val="18"/>
          <w:szCs w:val="18"/>
        </w:rPr>
        <w:t>Załącznik nr 3 – oświadczenie o spełnianiu warunków udziału w postępowaniu i braku podstaw wykluczenia,</w:t>
      </w:r>
    </w:p>
    <w:p w14:paraId="2F188857" w14:textId="77777777" w:rsidR="0037222A" w:rsidRDefault="006373C1" w:rsidP="00EE5C5E">
      <w:pPr>
        <w:ind w:firstLine="360"/>
        <w:rPr>
          <w:sz w:val="18"/>
          <w:szCs w:val="18"/>
        </w:rPr>
      </w:pPr>
      <w:r w:rsidRPr="00617FFC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4</w:t>
      </w:r>
      <w:r w:rsidRPr="00617FFC">
        <w:rPr>
          <w:sz w:val="18"/>
          <w:szCs w:val="18"/>
        </w:rPr>
        <w:t xml:space="preserve"> </w:t>
      </w:r>
      <w:r w:rsidR="007B7119">
        <w:rPr>
          <w:sz w:val="18"/>
          <w:szCs w:val="18"/>
        </w:rPr>
        <w:t xml:space="preserve">- </w:t>
      </w:r>
      <w:r w:rsidR="007B7119" w:rsidRPr="00617FFC">
        <w:rPr>
          <w:sz w:val="18"/>
          <w:szCs w:val="18"/>
        </w:rPr>
        <w:t xml:space="preserve">oświadczenie </w:t>
      </w:r>
      <w:r w:rsidR="007B7119">
        <w:rPr>
          <w:sz w:val="18"/>
          <w:szCs w:val="18"/>
        </w:rPr>
        <w:t xml:space="preserve">Wykonawcy o wykonanych </w:t>
      </w:r>
      <w:r w:rsidR="009A4781">
        <w:rPr>
          <w:sz w:val="18"/>
          <w:szCs w:val="18"/>
        </w:rPr>
        <w:t>usługach.</w:t>
      </w:r>
    </w:p>
    <w:p w14:paraId="5B333A82" w14:textId="77777777" w:rsidR="002C1931" w:rsidRDefault="0037222A" w:rsidP="0037222A">
      <w:pPr>
        <w:ind w:firstLine="360"/>
        <w:jc w:val="center"/>
        <w:rPr>
          <w:b/>
          <w:sz w:val="18"/>
          <w:szCs w:val="18"/>
        </w:rPr>
      </w:pPr>
      <w:r w:rsidRPr="007312AB">
        <w:rPr>
          <w:b/>
          <w:sz w:val="18"/>
          <w:szCs w:val="18"/>
        </w:rPr>
        <w:br w:type="page"/>
      </w:r>
    </w:p>
    <w:p w14:paraId="57588350" w14:textId="77777777" w:rsidR="002C1931" w:rsidRDefault="002C1931" w:rsidP="0037222A">
      <w:pPr>
        <w:ind w:firstLine="360"/>
        <w:jc w:val="center"/>
        <w:rPr>
          <w:b/>
          <w:sz w:val="18"/>
          <w:szCs w:val="18"/>
        </w:rPr>
      </w:pPr>
    </w:p>
    <w:p w14:paraId="79B27817" w14:textId="77777777" w:rsidR="008F64C2" w:rsidRPr="007312AB" w:rsidRDefault="0037222A" w:rsidP="0037222A">
      <w:pPr>
        <w:ind w:firstLine="360"/>
        <w:jc w:val="center"/>
        <w:rPr>
          <w:b/>
          <w:sz w:val="18"/>
          <w:szCs w:val="18"/>
        </w:rPr>
      </w:pPr>
      <w:r w:rsidRPr="007312AB">
        <w:rPr>
          <w:b/>
          <w:sz w:val="18"/>
          <w:szCs w:val="18"/>
        </w:rPr>
        <w:t>CZĘŚĆ II SWZ</w:t>
      </w:r>
    </w:p>
    <w:p w14:paraId="4EB5F700" w14:textId="77777777" w:rsidR="0037222A" w:rsidRPr="002C1931" w:rsidRDefault="002C1931" w:rsidP="002C1931">
      <w:pPr>
        <w:ind w:firstLine="360"/>
        <w:jc w:val="center"/>
        <w:rPr>
          <w:b/>
          <w:sz w:val="18"/>
          <w:szCs w:val="18"/>
        </w:rPr>
      </w:pPr>
      <w:r w:rsidRPr="002C1931">
        <w:rPr>
          <w:b/>
          <w:sz w:val="20"/>
          <w:szCs w:val="20"/>
        </w:rPr>
        <w:t>szczegółowy opis przedmiotu zamówienia</w:t>
      </w:r>
    </w:p>
    <w:p w14:paraId="35D1A387" w14:textId="77777777" w:rsidR="0037222A" w:rsidRDefault="0037222A" w:rsidP="00EE5C5E">
      <w:pPr>
        <w:ind w:firstLine="360"/>
        <w:rPr>
          <w:sz w:val="18"/>
          <w:szCs w:val="18"/>
        </w:rPr>
      </w:pPr>
    </w:p>
    <w:p w14:paraId="467B346E" w14:textId="77777777" w:rsidR="002C1931" w:rsidRDefault="002C1931" w:rsidP="00EE5C5E">
      <w:pPr>
        <w:ind w:firstLine="360"/>
        <w:rPr>
          <w:sz w:val="18"/>
          <w:szCs w:val="18"/>
        </w:rPr>
      </w:pPr>
    </w:p>
    <w:p w14:paraId="7F973740" w14:textId="77777777" w:rsidR="002C1931" w:rsidRDefault="002C1931" w:rsidP="00EE5C5E">
      <w:pPr>
        <w:ind w:firstLine="360"/>
        <w:rPr>
          <w:sz w:val="18"/>
          <w:szCs w:val="18"/>
        </w:rPr>
      </w:pPr>
    </w:p>
    <w:p w14:paraId="672F838A" w14:textId="77777777" w:rsidR="0037222A" w:rsidRDefault="0037222A" w:rsidP="0037222A">
      <w:pPr>
        <w:rPr>
          <w:sz w:val="18"/>
          <w:szCs w:val="18"/>
        </w:rPr>
      </w:pPr>
      <w:r>
        <w:rPr>
          <w:sz w:val="18"/>
          <w:szCs w:val="18"/>
        </w:rPr>
        <w:t>Szczegółowy opis przedmiotu zamówienia zawiera się w załącznikach.</w:t>
      </w:r>
    </w:p>
    <w:p w14:paraId="24D6378D" w14:textId="77777777" w:rsidR="0037222A" w:rsidRDefault="0037222A" w:rsidP="00EE5C5E">
      <w:pPr>
        <w:ind w:firstLine="360"/>
        <w:rPr>
          <w:sz w:val="18"/>
          <w:szCs w:val="18"/>
        </w:rPr>
      </w:pPr>
    </w:p>
    <w:p w14:paraId="491DDDB6" w14:textId="77777777" w:rsidR="002C1931" w:rsidRDefault="002C1931" w:rsidP="00EE5C5E">
      <w:pPr>
        <w:ind w:firstLine="360"/>
        <w:rPr>
          <w:sz w:val="18"/>
          <w:szCs w:val="18"/>
        </w:rPr>
      </w:pPr>
    </w:p>
    <w:p w14:paraId="19CF5F85" w14:textId="77777777" w:rsidR="002C1931" w:rsidRDefault="002C1931" w:rsidP="00EE5C5E">
      <w:pPr>
        <w:ind w:firstLine="360"/>
        <w:rPr>
          <w:sz w:val="18"/>
          <w:szCs w:val="18"/>
        </w:rPr>
      </w:pPr>
    </w:p>
    <w:p w14:paraId="439020F9" w14:textId="77777777" w:rsidR="0037222A" w:rsidRPr="00617FFC" w:rsidRDefault="0037222A" w:rsidP="0037222A">
      <w:pPr>
        <w:rPr>
          <w:sz w:val="18"/>
          <w:szCs w:val="18"/>
        </w:rPr>
      </w:pPr>
      <w:r w:rsidRPr="00617FFC">
        <w:rPr>
          <w:sz w:val="18"/>
          <w:szCs w:val="18"/>
        </w:rPr>
        <w:t xml:space="preserve">Załączniki do Części </w:t>
      </w:r>
      <w:r>
        <w:rPr>
          <w:sz w:val="18"/>
          <w:szCs w:val="18"/>
        </w:rPr>
        <w:t>I</w:t>
      </w:r>
      <w:r w:rsidRPr="00617FFC">
        <w:rPr>
          <w:sz w:val="18"/>
          <w:szCs w:val="18"/>
        </w:rPr>
        <w:t>I SWZ:</w:t>
      </w:r>
    </w:p>
    <w:p w14:paraId="0B4DB804" w14:textId="77777777" w:rsidR="0037222A" w:rsidRDefault="0037222A" w:rsidP="00EE5C5E">
      <w:pPr>
        <w:ind w:firstLine="360"/>
        <w:rPr>
          <w:sz w:val="18"/>
          <w:szCs w:val="18"/>
        </w:rPr>
      </w:pPr>
      <w:r>
        <w:rPr>
          <w:sz w:val="18"/>
          <w:szCs w:val="18"/>
        </w:rPr>
        <w:t>Załącznik nr A - Projekt Remontu Dachu</w:t>
      </w:r>
    </w:p>
    <w:p w14:paraId="3F9936D6" w14:textId="77777777" w:rsidR="0037222A" w:rsidRDefault="0037222A" w:rsidP="00EE5C5E">
      <w:pPr>
        <w:ind w:firstLine="360"/>
        <w:rPr>
          <w:sz w:val="18"/>
          <w:szCs w:val="18"/>
        </w:rPr>
      </w:pPr>
      <w:r>
        <w:rPr>
          <w:sz w:val="18"/>
          <w:szCs w:val="18"/>
        </w:rPr>
        <w:t>Załącznik nr B - Specyfikacja Techniczna Wykonania i Odbioru Robót Budowlanych</w:t>
      </w:r>
    </w:p>
    <w:p w14:paraId="73D99139" w14:textId="77777777" w:rsidR="0037222A" w:rsidRPr="00A92993" w:rsidRDefault="0037222A" w:rsidP="00EE5C5E">
      <w:pPr>
        <w:ind w:firstLine="360"/>
        <w:rPr>
          <w:sz w:val="18"/>
          <w:szCs w:val="18"/>
        </w:rPr>
      </w:pPr>
      <w:r>
        <w:rPr>
          <w:sz w:val="18"/>
          <w:szCs w:val="18"/>
        </w:rPr>
        <w:t>Załącznik nr C - Przedmiar Robót</w:t>
      </w:r>
    </w:p>
    <w:sectPr w:rsidR="0037222A" w:rsidRPr="00A92993" w:rsidSect="00EE5C5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0339B" w14:textId="77777777" w:rsidR="00470BEB" w:rsidRDefault="00470BEB">
      <w:r>
        <w:separator/>
      </w:r>
    </w:p>
  </w:endnote>
  <w:endnote w:type="continuationSeparator" w:id="0">
    <w:p w14:paraId="02E569F7" w14:textId="77777777" w:rsidR="00470BEB" w:rsidRDefault="00470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BDA5D" w14:textId="77777777" w:rsidR="00470BEB" w:rsidRDefault="00470BEB">
      <w:r>
        <w:separator/>
      </w:r>
    </w:p>
  </w:footnote>
  <w:footnote w:type="continuationSeparator" w:id="0">
    <w:p w14:paraId="44D8DEEB" w14:textId="77777777" w:rsidR="00470BEB" w:rsidRDefault="00470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6418"/>
    <w:multiLevelType w:val="hybridMultilevel"/>
    <w:tmpl w:val="4D541D46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" w15:restartNumberingAfterBreak="0">
    <w:nsid w:val="09CC0283"/>
    <w:multiLevelType w:val="multilevel"/>
    <w:tmpl w:val="16C26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AC4322B"/>
    <w:multiLevelType w:val="hybridMultilevel"/>
    <w:tmpl w:val="B08A48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F869F5"/>
    <w:multiLevelType w:val="hybridMultilevel"/>
    <w:tmpl w:val="38740A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522E57"/>
    <w:multiLevelType w:val="hybridMultilevel"/>
    <w:tmpl w:val="EA4625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55312E"/>
    <w:multiLevelType w:val="hybridMultilevel"/>
    <w:tmpl w:val="E048C39C"/>
    <w:lvl w:ilvl="0" w:tplc="9CA84DE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16A57FD1"/>
    <w:multiLevelType w:val="hybridMultilevel"/>
    <w:tmpl w:val="803C1464"/>
    <w:lvl w:ilvl="0" w:tplc="A01E375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/>
      </w:rPr>
    </w:lvl>
    <w:lvl w:ilvl="1" w:tplc="B96A8D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B55845"/>
    <w:multiLevelType w:val="hybridMultilevel"/>
    <w:tmpl w:val="EBA23564"/>
    <w:lvl w:ilvl="0" w:tplc="141010DA">
      <w:start w:val="1"/>
      <w:numFmt w:val="lowerLetter"/>
      <w:lvlText w:val="%1)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8" w15:restartNumberingAfterBreak="0">
    <w:nsid w:val="1ECB13BB"/>
    <w:multiLevelType w:val="hybridMultilevel"/>
    <w:tmpl w:val="66DA0E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B626F"/>
    <w:multiLevelType w:val="hybridMultilevel"/>
    <w:tmpl w:val="7A269C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131846"/>
    <w:multiLevelType w:val="hybridMultilevel"/>
    <w:tmpl w:val="BDBC800A"/>
    <w:lvl w:ilvl="0" w:tplc="9CA84DE6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 w:hint="default"/>
        <w:sz w:val="22"/>
      </w:rPr>
    </w:lvl>
    <w:lvl w:ilvl="1" w:tplc="7B0ABA26">
      <w:start w:val="4"/>
      <w:numFmt w:val="decimal"/>
      <w:lvlText w:val="%2.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3576"/>
        </w:tabs>
        <w:ind w:left="3576" w:hanging="360"/>
      </w:pPr>
      <w:rPr>
        <w:rFonts w:hint="default"/>
        <w:sz w:val="22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24271232"/>
    <w:multiLevelType w:val="hybridMultilevel"/>
    <w:tmpl w:val="528634EC"/>
    <w:lvl w:ilvl="0" w:tplc="00000003">
      <w:start w:val="1"/>
      <w:numFmt w:val="lowerLetter"/>
      <w:lvlText w:val="%1)"/>
      <w:lvlJc w:val="left"/>
      <w:pPr>
        <w:tabs>
          <w:tab w:val="num" w:pos="495"/>
        </w:tabs>
        <w:ind w:left="49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95"/>
        </w:tabs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5"/>
        </w:tabs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5"/>
        </w:tabs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5"/>
        </w:tabs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5"/>
        </w:tabs>
        <w:ind w:left="6135" w:hanging="180"/>
      </w:pPr>
    </w:lvl>
  </w:abstractNum>
  <w:abstractNum w:abstractNumId="12" w15:restartNumberingAfterBreak="0">
    <w:nsid w:val="28114AAC"/>
    <w:multiLevelType w:val="hybridMultilevel"/>
    <w:tmpl w:val="4B1CF53C"/>
    <w:lvl w:ilvl="0" w:tplc="A9769164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3" w15:restartNumberingAfterBreak="0">
    <w:nsid w:val="28AE5CDE"/>
    <w:multiLevelType w:val="hybridMultilevel"/>
    <w:tmpl w:val="E34A48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2A19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111A55"/>
    <w:multiLevelType w:val="hybridMultilevel"/>
    <w:tmpl w:val="A7E44B70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 w15:restartNumberingAfterBreak="0">
    <w:nsid w:val="337846D6"/>
    <w:multiLevelType w:val="multilevel"/>
    <w:tmpl w:val="CD26A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44031F1"/>
    <w:multiLevelType w:val="hybridMultilevel"/>
    <w:tmpl w:val="746CC12E"/>
    <w:lvl w:ilvl="0" w:tplc="9CA84DE6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50011">
      <w:start w:val="1"/>
      <w:numFmt w:val="decimal"/>
      <w:lvlText w:val="%3)"/>
      <w:lvlJc w:val="left"/>
      <w:pPr>
        <w:tabs>
          <w:tab w:val="num" w:pos="3576"/>
        </w:tabs>
        <w:ind w:left="3576" w:hanging="360"/>
      </w:pPr>
      <w:rPr>
        <w:rFonts w:hint="default"/>
        <w:sz w:val="22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353A3497"/>
    <w:multiLevelType w:val="hybridMultilevel"/>
    <w:tmpl w:val="6A164D5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7B26924"/>
    <w:multiLevelType w:val="multilevel"/>
    <w:tmpl w:val="16C26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7F62259"/>
    <w:multiLevelType w:val="hybridMultilevel"/>
    <w:tmpl w:val="513A9B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56E5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0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81D19"/>
    <w:multiLevelType w:val="hybridMultilevel"/>
    <w:tmpl w:val="66DA0E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5E5829"/>
    <w:multiLevelType w:val="hybridMultilevel"/>
    <w:tmpl w:val="905C7D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2206A8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A77F7B"/>
    <w:multiLevelType w:val="hybridMultilevel"/>
    <w:tmpl w:val="CFDCC7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FC619A"/>
    <w:multiLevelType w:val="hybridMultilevel"/>
    <w:tmpl w:val="38740A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F92F60"/>
    <w:multiLevelType w:val="hybridMultilevel"/>
    <w:tmpl w:val="61207392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494930BE"/>
    <w:multiLevelType w:val="hybridMultilevel"/>
    <w:tmpl w:val="6B8439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5D2652"/>
    <w:multiLevelType w:val="hybridMultilevel"/>
    <w:tmpl w:val="9BC66FB2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 w15:restartNumberingAfterBreak="0">
    <w:nsid w:val="4A3C191F"/>
    <w:multiLevelType w:val="hybridMultilevel"/>
    <w:tmpl w:val="F0929012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4F2A44CC"/>
    <w:multiLevelType w:val="hybridMultilevel"/>
    <w:tmpl w:val="2C94B3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ED7B0D"/>
    <w:multiLevelType w:val="multilevel"/>
    <w:tmpl w:val="1242A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3B3538"/>
    <w:multiLevelType w:val="hybridMultilevel"/>
    <w:tmpl w:val="E3EA0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49235B"/>
    <w:multiLevelType w:val="hybridMultilevel"/>
    <w:tmpl w:val="31D042B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457A19"/>
    <w:multiLevelType w:val="hybridMultilevel"/>
    <w:tmpl w:val="DFAEAD2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48C8C6E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F0D2FD2"/>
    <w:multiLevelType w:val="multilevel"/>
    <w:tmpl w:val="16C26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0710BFD"/>
    <w:multiLevelType w:val="hybridMultilevel"/>
    <w:tmpl w:val="120480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FA6298"/>
    <w:multiLevelType w:val="hybridMultilevel"/>
    <w:tmpl w:val="66DA0E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CB28DF"/>
    <w:multiLevelType w:val="multilevel"/>
    <w:tmpl w:val="CD26A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25738CF"/>
    <w:multiLevelType w:val="hybridMultilevel"/>
    <w:tmpl w:val="5B0C327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1F4293"/>
    <w:multiLevelType w:val="hybridMultilevel"/>
    <w:tmpl w:val="A9ACB8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5226562">
    <w:abstractNumId w:val="4"/>
  </w:num>
  <w:num w:numId="2" w16cid:durableId="1580793995">
    <w:abstractNumId w:val="38"/>
  </w:num>
  <w:num w:numId="3" w16cid:durableId="648823784">
    <w:abstractNumId w:val="25"/>
  </w:num>
  <w:num w:numId="4" w16cid:durableId="1107310418">
    <w:abstractNumId w:val="34"/>
  </w:num>
  <w:num w:numId="5" w16cid:durableId="490366490">
    <w:abstractNumId w:val="21"/>
  </w:num>
  <w:num w:numId="6" w16cid:durableId="1032027047">
    <w:abstractNumId w:val="36"/>
  </w:num>
  <w:num w:numId="7" w16cid:durableId="62719947">
    <w:abstractNumId w:val="13"/>
  </w:num>
  <w:num w:numId="8" w16cid:durableId="2128887354">
    <w:abstractNumId w:val="17"/>
  </w:num>
  <w:num w:numId="9" w16cid:durableId="1043793803">
    <w:abstractNumId w:val="23"/>
  </w:num>
  <w:num w:numId="10" w16cid:durableId="97645189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09307415">
    <w:abstractNumId w:val="28"/>
  </w:num>
  <w:num w:numId="12" w16cid:durableId="1475219365">
    <w:abstractNumId w:val="9"/>
  </w:num>
  <w:num w:numId="13" w16cid:durableId="480082918">
    <w:abstractNumId w:val="32"/>
  </w:num>
  <w:num w:numId="14" w16cid:durableId="7203249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9319868">
    <w:abstractNumId w:val="24"/>
  </w:num>
  <w:num w:numId="16" w16cid:durableId="1911580239">
    <w:abstractNumId w:val="30"/>
  </w:num>
  <w:num w:numId="17" w16cid:durableId="1895772078">
    <w:abstractNumId w:val="2"/>
  </w:num>
  <w:num w:numId="18" w16cid:durableId="307133667">
    <w:abstractNumId w:val="5"/>
  </w:num>
  <w:num w:numId="19" w16cid:durableId="1861118777">
    <w:abstractNumId w:val="12"/>
  </w:num>
  <w:num w:numId="20" w16cid:durableId="1707371120">
    <w:abstractNumId w:val="7"/>
  </w:num>
  <w:num w:numId="21" w16cid:durableId="21250100">
    <w:abstractNumId w:val="31"/>
  </w:num>
  <w:num w:numId="22" w16cid:durableId="1317029635">
    <w:abstractNumId w:val="37"/>
  </w:num>
  <w:num w:numId="23" w16cid:durableId="269552873">
    <w:abstractNumId w:val="11"/>
  </w:num>
  <w:num w:numId="24" w16cid:durableId="570389438">
    <w:abstractNumId w:val="14"/>
  </w:num>
  <w:num w:numId="25" w16cid:durableId="440415842">
    <w:abstractNumId w:val="26"/>
  </w:num>
  <w:num w:numId="26" w16cid:durableId="367265652">
    <w:abstractNumId w:val="19"/>
  </w:num>
  <w:num w:numId="27" w16cid:durableId="769199853">
    <w:abstractNumId w:val="10"/>
  </w:num>
  <w:num w:numId="28" w16cid:durableId="1081760317">
    <w:abstractNumId w:val="33"/>
  </w:num>
  <w:num w:numId="29" w16cid:durableId="258105891">
    <w:abstractNumId w:val="8"/>
  </w:num>
  <w:num w:numId="30" w16cid:durableId="1315990499">
    <w:abstractNumId w:val="16"/>
  </w:num>
  <w:num w:numId="31" w16cid:durableId="1548183226">
    <w:abstractNumId w:val="15"/>
  </w:num>
  <w:num w:numId="32" w16cid:durableId="986007747">
    <w:abstractNumId w:val="0"/>
  </w:num>
  <w:num w:numId="33" w16cid:durableId="1386565413">
    <w:abstractNumId w:val="22"/>
  </w:num>
  <w:num w:numId="34" w16cid:durableId="1500344186">
    <w:abstractNumId w:val="6"/>
  </w:num>
  <w:num w:numId="35" w16cid:durableId="1566722480">
    <w:abstractNumId w:val="29"/>
  </w:num>
  <w:num w:numId="36" w16cid:durableId="7844246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0992084">
    <w:abstractNumId w:val="35"/>
  </w:num>
  <w:num w:numId="38" w16cid:durableId="1159731511">
    <w:abstractNumId w:val="20"/>
  </w:num>
  <w:num w:numId="39" w16cid:durableId="327363385">
    <w:abstractNumId w:val="1"/>
  </w:num>
  <w:num w:numId="40" w16cid:durableId="1965579405">
    <w:abstractNumId w:val="18"/>
  </w:num>
  <w:num w:numId="41" w16cid:durableId="1196230537">
    <w:abstractNumId w:val="27"/>
  </w:num>
  <w:num w:numId="42" w16cid:durableId="1715496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4E0"/>
    <w:rsid w:val="00007F6D"/>
    <w:rsid w:val="0001229E"/>
    <w:rsid w:val="00014393"/>
    <w:rsid w:val="000150F7"/>
    <w:rsid w:val="00021285"/>
    <w:rsid w:val="0004249B"/>
    <w:rsid w:val="00053B6B"/>
    <w:rsid w:val="0007043F"/>
    <w:rsid w:val="00097648"/>
    <w:rsid w:val="000D503B"/>
    <w:rsid w:val="00115B19"/>
    <w:rsid w:val="00123429"/>
    <w:rsid w:val="001348AE"/>
    <w:rsid w:val="00144ADA"/>
    <w:rsid w:val="00155708"/>
    <w:rsid w:val="001738DA"/>
    <w:rsid w:val="001B0FF8"/>
    <w:rsid w:val="001B1321"/>
    <w:rsid w:val="001B3CB9"/>
    <w:rsid w:val="001C03A5"/>
    <w:rsid w:val="001C1CC1"/>
    <w:rsid w:val="001D240E"/>
    <w:rsid w:val="001F7705"/>
    <w:rsid w:val="00201B5B"/>
    <w:rsid w:val="00206E4C"/>
    <w:rsid w:val="002174C8"/>
    <w:rsid w:val="00244287"/>
    <w:rsid w:val="0028287D"/>
    <w:rsid w:val="002B34F4"/>
    <w:rsid w:val="002C1931"/>
    <w:rsid w:val="002C2F29"/>
    <w:rsid w:val="00320F9F"/>
    <w:rsid w:val="00362CF2"/>
    <w:rsid w:val="0037222A"/>
    <w:rsid w:val="003735AB"/>
    <w:rsid w:val="003810C1"/>
    <w:rsid w:val="00391488"/>
    <w:rsid w:val="003A30A6"/>
    <w:rsid w:val="003B4714"/>
    <w:rsid w:val="003C4DD2"/>
    <w:rsid w:val="003D41D2"/>
    <w:rsid w:val="003D6224"/>
    <w:rsid w:val="0041293A"/>
    <w:rsid w:val="00437004"/>
    <w:rsid w:val="00456064"/>
    <w:rsid w:val="00461BAE"/>
    <w:rsid w:val="00470BEB"/>
    <w:rsid w:val="0047369F"/>
    <w:rsid w:val="004A1E7D"/>
    <w:rsid w:val="004A5A74"/>
    <w:rsid w:val="004A77A3"/>
    <w:rsid w:val="004B61D4"/>
    <w:rsid w:val="004C3BF7"/>
    <w:rsid w:val="004C3F29"/>
    <w:rsid w:val="004D7103"/>
    <w:rsid w:val="004F7DFD"/>
    <w:rsid w:val="005048BF"/>
    <w:rsid w:val="00536F46"/>
    <w:rsid w:val="00565C9D"/>
    <w:rsid w:val="00572523"/>
    <w:rsid w:val="005932F1"/>
    <w:rsid w:val="00597964"/>
    <w:rsid w:val="005C4F61"/>
    <w:rsid w:val="005D5F95"/>
    <w:rsid w:val="005E6880"/>
    <w:rsid w:val="006373C1"/>
    <w:rsid w:val="00643E58"/>
    <w:rsid w:val="00644758"/>
    <w:rsid w:val="00646594"/>
    <w:rsid w:val="00655AB7"/>
    <w:rsid w:val="0067716C"/>
    <w:rsid w:val="0069180D"/>
    <w:rsid w:val="006A2E85"/>
    <w:rsid w:val="007312AB"/>
    <w:rsid w:val="00731562"/>
    <w:rsid w:val="007320EF"/>
    <w:rsid w:val="0074216E"/>
    <w:rsid w:val="007B3133"/>
    <w:rsid w:val="007B7119"/>
    <w:rsid w:val="007C5D49"/>
    <w:rsid w:val="007D7A30"/>
    <w:rsid w:val="007D7C9B"/>
    <w:rsid w:val="007E0C82"/>
    <w:rsid w:val="0080144B"/>
    <w:rsid w:val="00817F46"/>
    <w:rsid w:val="00832764"/>
    <w:rsid w:val="00834493"/>
    <w:rsid w:val="0085352E"/>
    <w:rsid w:val="00853B24"/>
    <w:rsid w:val="0086325B"/>
    <w:rsid w:val="00865D31"/>
    <w:rsid w:val="0087212A"/>
    <w:rsid w:val="008A43D1"/>
    <w:rsid w:val="008A79A8"/>
    <w:rsid w:val="008A7FF0"/>
    <w:rsid w:val="008B2371"/>
    <w:rsid w:val="008C00DD"/>
    <w:rsid w:val="008C5C7D"/>
    <w:rsid w:val="008E1258"/>
    <w:rsid w:val="008E7315"/>
    <w:rsid w:val="008F093D"/>
    <w:rsid w:val="008F64C2"/>
    <w:rsid w:val="008F68E6"/>
    <w:rsid w:val="0091722E"/>
    <w:rsid w:val="009239F2"/>
    <w:rsid w:val="00950CED"/>
    <w:rsid w:val="00964900"/>
    <w:rsid w:val="0097623D"/>
    <w:rsid w:val="00981F37"/>
    <w:rsid w:val="009934AC"/>
    <w:rsid w:val="009A4781"/>
    <w:rsid w:val="009A6801"/>
    <w:rsid w:val="009A7D7C"/>
    <w:rsid w:val="009B4E79"/>
    <w:rsid w:val="009E0436"/>
    <w:rsid w:val="009E4BF1"/>
    <w:rsid w:val="00A05C35"/>
    <w:rsid w:val="00A066CF"/>
    <w:rsid w:val="00A068CF"/>
    <w:rsid w:val="00A148AC"/>
    <w:rsid w:val="00A35377"/>
    <w:rsid w:val="00A45AAC"/>
    <w:rsid w:val="00A56A15"/>
    <w:rsid w:val="00A57EE8"/>
    <w:rsid w:val="00A65BFC"/>
    <w:rsid w:val="00A67E37"/>
    <w:rsid w:val="00A92616"/>
    <w:rsid w:val="00A92993"/>
    <w:rsid w:val="00A9774B"/>
    <w:rsid w:val="00AB679E"/>
    <w:rsid w:val="00AC34BF"/>
    <w:rsid w:val="00AC3906"/>
    <w:rsid w:val="00AF2895"/>
    <w:rsid w:val="00B12364"/>
    <w:rsid w:val="00B15162"/>
    <w:rsid w:val="00B201C9"/>
    <w:rsid w:val="00B30E1C"/>
    <w:rsid w:val="00B42E37"/>
    <w:rsid w:val="00B46ACB"/>
    <w:rsid w:val="00B50A61"/>
    <w:rsid w:val="00B50B64"/>
    <w:rsid w:val="00B637F3"/>
    <w:rsid w:val="00B974EC"/>
    <w:rsid w:val="00BB19F1"/>
    <w:rsid w:val="00BB659A"/>
    <w:rsid w:val="00BC3EC9"/>
    <w:rsid w:val="00BC76F6"/>
    <w:rsid w:val="00BE2D5F"/>
    <w:rsid w:val="00BF6003"/>
    <w:rsid w:val="00C136CA"/>
    <w:rsid w:val="00C157AA"/>
    <w:rsid w:val="00C22106"/>
    <w:rsid w:val="00C30473"/>
    <w:rsid w:val="00C46DFB"/>
    <w:rsid w:val="00C87B1F"/>
    <w:rsid w:val="00C962E4"/>
    <w:rsid w:val="00CB0BFC"/>
    <w:rsid w:val="00CB1690"/>
    <w:rsid w:val="00CD2F4A"/>
    <w:rsid w:val="00CF6B20"/>
    <w:rsid w:val="00D155B9"/>
    <w:rsid w:val="00D17186"/>
    <w:rsid w:val="00D30B03"/>
    <w:rsid w:val="00D56CE4"/>
    <w:rsid w:val="00D6339E"/>
    <w:rsid w:val="00D946EF"/>
    <w:rsid w:val="00DA15AF"/>
    <w:rsid w:val="00DA2D22"/>
    <w:rsid w:val="00DB54D7"/>
    <w:rsid w:val="00DC0F68"/>
    <w:rsid w:val="00DD03C9"/>
    <w:rsid w:val="00DD161F"/>
    <w:rsid w:val="00DD73EF"/>
    <w:rsid w:val="00DE1006"/>
    <w:rsid w:val="00DE2291"/>
    <w:rsid w:val="00DE65F5"/>
    <w:rsid w:val="00E03BDF"/>
    <w:rsid w:val="00E12BFC"/>
    <w:rsid w:val="00E158A8"/>
    <w:rsid w:val="00E17091"/>
    <w:rsid w:val="00E22B20"/>
    <w:rsid w:val="00E26F2E"/>
    <w:rsid w:val="00E4670A"/>
    <w:rsid w:val="00E61FCC"/>
    <w:rsid w:val="00E65A3B"/>
    <w:rsid w:val="00E71A74"/>
    <w:rsid w:val="00E8629F"/>
    <w:rsid w:val="00E95F97"/>
    <w:rsid w:val="00EE029B"/>
    <w:rsid w:val="00EE0570"/>
    <w:rsid w:val="00EE5C5E"/>
    <w:rsid w:val="00EE783D"/>
    <w:rsid w:val="00F01425"/>
    <w:rsid w:val="00F164E0"/>
    <w:rsid w:val="00F2359B"/>
    <w:rsid w:val="00F54A0F"/>
    <w:rsid w:val="00F851F7"/>
    <w:rsid w:val="00F92239"/>
    <w:rsid w:val="00F9570A"/>
    <w:rsid w:val="00FC5687"/>
    <w:rsid w:val="00FD72BF"/>
    <w:rsid w:val="00FE575B"/>
    <w:rsid w:val="00FF1F35"/>
    <w:rsid w:val="00FF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BAE860"/>
  <w15:chartTrackingRefBased/>
  <w15:docId w15:val="{140AEA50-D6A5-436F-A7F6-54057C78A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0144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F64C2"/>
    <w:pPr>
      <w:keepNext/>
      <w:jc w:val="center"/>
      <w:outlineLvl w:val="0"/>
    </w:pPr>
    <w:rPr>
      <w:b/>
      <w:sz w:val="40"/>
      <w:szCs w:val="20"/>
    </w:rPr>
  </w:style>
  <w:style w:type="paragraph" w:styleId="Nagwek7">
    <w:name w:val="heading 7"/>
    <w:basedOn w:val="Normalny"/>
    <w:next w:val="Normalny"/>
    <w:link w:val="Nagwek7Znak"/>
    <w:qFormat/>
    <w:rsid w:val="008F64C2"/>
    <w:pPr>
      <w:keepNext/>
      <w:jc w:val="both"/>
      <w:outlineLvl w:val="6"/>
    </w:pPr>
    <w:rPr>
      <w:b/>
      <w:bCs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80144B"/>
    <w:rPr>
      <w:color w:val="0000FF"/>
      <w:u w:val="single"/>
    </w:rPr>
  </w:style>
  <w:style w:type="paragraph" w:styleId="Tekstpodstawowywcity2">
    <w:name w:val="Body Text Indent 2"/>
    <w:basedOn w:val="Normalny"/>
    <w:rsid w:val="0080144B"/>
    <w:pPr>
      <w:spacing w:after="120" w:line="480" w:lineRule="auto"/>
      <w:ind w:left="283"/>
    </w:pPr>
  </w:style>
  <w:style w:type="table" w:styleId="Tabela-Siatka">
    <w:name w:val="Table Grid"/>
    <w:basedOn w:val="Standardowy"/>
    <w:rsid w:val="00801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8F64C2"/>
    <w:rPr>
      <w:b/>
      <w:sz w:val="40"/>
    </w:rPr>
  </w:style>
  <w:style w:type="character" w:customStyle="1" w:styleId="Nagwek7Znak">
    <w:name w:val="Nagłówek 7 Znak"/>
    <w:link w:val="Nagwek7"/>
    <w:rsid w:val="008F64C2"/>
    <w:rPr>
      <w:b/>
      <w:bCs/>
      <w:i/>
      <w:iCs/>
      <w:szCs w:val="24"/>
    </w:rPr>
  </w:style>
  <w:style w:type="paragraph" w:styleId="Tekstpodstawowy2">
    <w:name w:val="Body Text 2"/>
    <w:basedOn w:val="Normalny"/>
    <w:link w:val="Tekstpodstawowy2Znak"/>
    <w:rsid w:val="008F64C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8F64C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F64C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8F64C2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8F64C2"/>
    <w:pPr>
      <w:spacing w:after="120"/>
    </w:pPr>
  </w:style>
  <w:style w:type="character" w:customStyle="1" w:styleId="TekstpodstawowyZnak">
    <w:name w:val="Tekst podstawowy Znak"/>
    <w:link w:val="Tekstpodstawowy"/>
    <w:rsid w:val="008F64C2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8F64C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8F64C2"/>
    <w:rPr>
      <w:sz w:val="16"/>
      <w:szCs w:val="16"/>
    </w:rPr>
  </w:style>
  <w:style w:type="paragraph" w:styleId="Stopka">
    <w:name w:val="footer"/>
    <w:basedOn w:val="Normalny"/>
    <w:link w:val="StopkaZnak"/>
    <w:rsid w:val="008F64C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8F64C2"/>
  </w:style>
  <w:style w:type="paragraph" w:styleId="Nagwek">
    <w:name w:val="header"/>
    <w:basedOn w:val="Normalny"/>
    <w:link w:val="NagwekZnak"/>
    <w:rsid w:val="008F64C2"/>
    <w:pPr>
      <w:widowControl w:val="0"/>
      <w:tabs>
        <w:tab w:val="center" w:pos="4536"/>
        <w:tab w:val="right" w:pos="9072"/>
      </w:tabs>
      <w:adjustRightInd w:val="0"/>
      <w:spacing w:line="360" w:lineRule="atLeast"/>
      <w:jc w:val="both"/>
      <w:textAlignment w:val="baseline"/>
    </w:pPr>
  </w:style>
  <w:style w:type="character" w:customStyle="1" w:styleId="NagwekZnak">
    <w:name w:val="Nagłówek Znak"/>
    <w:link w:val="Nagwek"/>
    <w:rsid w:val="008F64C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8F64C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F64C2"/>
  </w:style>
  <w:style w:type="paragraph" w:customStyle="1" w:styleId="pkt">
    <w:name w:val="pkt"/>
    <w:basedOn w:val="Normalny"/>
    <w:rsid w:val="008F64C2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8F64C2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8F64C2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mainpub">
    <w:name w:val="mainpub"/>
    <w:basedOn w:val="Normalny"/>
    <w:rsid w:val="008F64C2"/>
    <w:pPr>
      <w:spacing w:before="100" w:beforeAutospacing="1" w:after="100" w:afterAutospacing="1"/>
    </w:pPr>
  </w:style>
  <w:style w:type="character" w:customStyle="1" w:styleId="old">
    <w:name w:val="old"/>
    <w:rsid w:val="008F64C2"/>
  </w:style>
  <w:style w:type="character" w:customStyle="1" w:styleId="new">
    <w:name w:val="new"/>
    <w:rsid w:val="008F64C2"/>
  </w:style>
  <w:style w:type="character" w:styleId="UyteHipercze">
    <w:name w:val="FollowedHyperlink"/>
    <w:uiPriority w:val="99"/>
    <w:unhideWhenUsed/>
    <w:rsid w:val="008F64C2"/>
    <w:rPr>
      <w:color w:val="954F72"/>
      <w:u w:val="single"/>
    </w:rPr>
  </w:style>
  <w:style w:type="paragraph" w:customStyle="1" w:styleId="msonormal0">
    <w:name w:val="msonormal"/>
    <w:basedOn w:val="Normalny"/>
    <w:rsid w:val="008F64C2"/>
    <w:pPr>
      <w:spacing w:before="100" w:beforeAutospacing="1" w:after="100" w:afterAutospacing="1"/>
    </w:pPr>
  </w:style>
  <w:style w:type="paragraph" w:customStyle="1" w:styleId="font0">
    <w:name w:val="font0"/>
    <w:basedOn w:val="Normalny"/>
    <w:rsid w:val="008F64C2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alny"/>
    <w:rsid w:val="008F64C2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63">
    <w:name w:val="xl63"/>
    <w:basedOn w:val="Normalny"/>
    <w:rsid w:val="008F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Normalny"/>
    <w:rsid w:val="008F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Normalny"/>
    <w:rsid w:val="008F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ny"/>
    <w:rsid w:val="008F64C2"/>
    <w:pPr>
      <w:spacing w:before="100" w:beforeAutospacing="1" w:after="100" w:afterAutospacing="1"/>
    </w:pPr>
  </w:style>
  <w:style w:type="paragraph" w:customStyle="1" w:styleId="xl67">
    <w:name w:val="xl67"/>
    <w:basedOn w:val="Normalny"/>
    <w:rsid w:val="008F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ny"/>
    <w:rsid w:val="008F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Normalny"/>
    <w:rsid w:val="008F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0">
    <w:name w:val="xl70"/>
    <w:basedOn w:val="Normalny"/>
    <w:rsid w:val="008F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1">
    <w:name w:val="xl71"/>
    <w:basedOn w:val="Normalny"/>
    <w:rsid w:val="008F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2">
    <w:name w:val="xl72"/>
    <w:basedOn w:val="Normalny"/>
    <w:rsid w:val="008F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3">
    <w:name w:val="xl73"/>
    <w:basedOn w:val="Normalny"/>
    <w:rsid w:val="008F64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4">
    <w:name w:val="xl74"/>
    <w:basedOn w:val="Normalny"/>
    <w:rsid w:val="008F64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5">
    <w:name w:val="xl75"/>
    <w:basedOn w:val="Normalny"/>
    <w:rsid w:val="008F64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styleId="Tekstdymka">
    <w:name w:val="Balloon Text"/>
    <w:basedOn w:val="Normalny"/>
    <w:link w:val="TekstdymkaZnak"/>
    <w:rsid w:val="001C1C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C1CC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7212A"/>
    <w:rPr>
      <w:sz w:val="24"/>
      <w:szCs w:val="24"/>
    </w:rPr>
  </w:style>
  <w:style w:type="character" w:styleId="Odwoaniedokomentarza">
    <w:name w:val="annotation reference"/>
    <w:rsid w:val="00BB659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659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659A"/>
  </w:style>
  <w:style w:type="paragraph" w:styleId="Tematkomentarza">
    <w:name w:val="annotation subject"/>
    <w:basedOn w:val="Tekstkomentarza"/>
    <w:next w:val="Tekstkomentarza"/>
    <w:link w:val="TematkomentarzaZnak"/>
    <w:rsid w:val="00BB659A"/>
    <w:rPr>
      <w:b/>
      <w:bCs/>
    </w:rPr>
  </w:style>
  <w:style w:type="character" w:customStyle="1" w:styleId="TematkomentarzaZnak">
    <w:name w:val="Temat komentarza Znak"/>
    <w:link w:val="Tematkomentarza"/>
    <w:rsid w:val="00BB65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@mbp.szczeci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zamowienia.gov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ip.mbp.szczecin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bp.szczecin.p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gasiorowska\Desktop\T&#322;a%20na%20pulpit\20260528%20za&#322;&#261;cznik%20nr%204%20do%20Cz&#281;&#347;ci%20I%20SWZ%20Zestawienie%20rob&#243;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682A8-886D-44E4-BB09-79F24FAE5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20260528 załącznik nr 4 do Części I SWZ Zestawienie robót</Template>
  <TotalTime>0</TotalTime>
  <Pages>5</Pages>
  <Words>2067</Words>
  <Characters>12406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WARUNKÓW ZAMÓWIENIA</vt:lpstr>
    </vt:vector>
  </TitlesOfParts>
  <Company/>
  <LinksUpToDate>false</LinksUpToDate>
  <CharactersWithSpaces>14445</CharactersWithSpaces>
  <SharedDoc>false</SharedDoc>
  <HLinks>
    <vt:vector size="30" baseType="variant">
      <vt:variant>
        <vt:i4>8257580</vt:i4>
      </vt:variant>
      <vt:variant>
        <vt:i4>12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4718609</vt:i4>
      </vt:variant>
      <vt:variant>
        <vt:i4>6</vt:i4>
      </vt:variant>
      <vt:variant>
        <vt:i4>0</vt:i4>
      </vt:variant>
      <vt:variant>
        <vt:i4>5</vt:i4>
      </vt:variant>
      <vt:variant>
        <vt:lpwstr>https://bip.mbp.szczecin.pl/</vt:lpwstr>
      </vt:variant>
      <vt:variant>
        <vt:lpwstr/>
      </vt:variant>
      <vt:variant>
        <vt:i4>6815841</vt:i4>
      </vt:variant>
      <vt:variant>
        <vt:i4>3</vt:i4>
      </vt:variant>
      <vt:variant>
        <vt:i4>0</vt:i4>
      </vt:variant>
      <vt:variant>
        <vt:i4>5</vt:i4>
      </vt:variant>
      <vt:variant>
        <vt:lpwstr>http://www.mbp.szczecin.pl/</vt:lpwstr>
      </vt:variant>
      <vt:variant>
        <vt:lpwstr/>
      </vt:variant>
      <vt:variant>
        <vt:i4>6881301</vt:i4>
      </vt:variant>
      <vt:variant>
        <vt:i4>0</vt:i4>
      </vt:variant>
      <vt:variant>
        <vt:i4>0</vt:i4>
      </vt:variant>
      <vt:variant>
        <vt:i4>5</vt:i4>
      </vt:variant>
      <vt:variant>
        <vt:lpwstr>mailto:zp@mbp.szczecin.pl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WARUNKÓW ZAMÓWIENIA</dc:title>
  <dc:subject/>
  <dc:creator>Roksana Gąsiorowska</dc:creator>
  <cp:keywords/>
  <dc:description/>
  <cp:lastModifiedBy>Roksana Gąsiorowska</cp:lastModifiedBy>
  <cp:revision>1</cp:revision>
  <dcterms:created xsi:type="dcterms:W3CDTF">2026-05-28T12:36:00Z</dcterms:created>
  <dcterms:modified xsi:type="dcterms:W3CDTF">2026-05-28T12:36:00Z</dcterms:modified>
</cp:coreProperties>
</file>